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11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46157E" w14:paraId="3E8D32E9" w14:textId="77777777" w:rsidTr="0046157E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858EDD" w14:textId="77777777" w:rsidR="0046157E" w:rsidRDefault="0046157E" w:rsidP="0046157E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17C68F8D" w14:textId="77777777" w:rsidR="0046157E" w:rsidRDefault="001D03BC" w:rsidP="0046157E">
            <w:pPr>
              <w:pStyle w:val="TabelleKopflinks"/>
              <w:spacing w:line="240" w:lineRule="exact"/>
            </w:pPr>
            <w:r w:rsidRPr="004F7507">
              <w:t>Flächen erkennen und benennen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7DD0D7" w14:textId="77777777" w:rsidR="0046157E" w:rsidRDefault="0046157E" w:rsidP="0046157E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C19FEB" w14:textId="77777777" w:rsidR="0046157E" w:rsidRDefault="0046157E" w:rsidP="0046157E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Mathematik</w:t>
            </w:r>
            <w:proofErr w:type="spellEnd"/>
          </w:p>
          <w:p w14:paraId="4F20F614" w14:textId="77777777" w:rsidR="0046157E" w:rsidRDefault="002C2235" w:rsidP="001D03BC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M05.02.</w:t>
            </w:r>
            <w:r w:rsidR="00023E38">
              <w:rPr>
                <w:lang w:val="en-GB" w:eastAsia="en-US"/>
              </w:rPr>
              <w:t>0</w:t>
            </w:r>
            <w:r w:rsidR="001D03BC">
              <w:rPr>
                <w:lang w:val="en-GB" w:eastAsia="en-US"/>
              </w:rPr>
              <w:t>3</w:t>
            </w:r>
            <w:r>
              <w:rPr>
                <w:lang w:val="en-GB" w:eastAsia="en-US"/>
              </w:rPr>
              <w:t>.</w:t>
            </w:r>
            <w:r w:rsidR="00023E38">
              <w:rPr>
                <w:lang w:val="en-GB" w:eastAsia="en-US"/>
              </w:rPr>
              <w:t>0</w:t>
            </w:r>
            <w:r>
              <w:rPr>
                <w:lang w:val="en-GB" w:eastAsia="en-US"/>
              </w:rPr>
              <w:t>1</w:t>
            </w:r>
          </w:p>
        </w:tc>
      </w:tr>
      <w:tr w:rsidR="0046157E" w14:paraId="5B9926EC" w14:textId="77777777" w:rsidTr="0046157E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DFB9" w14:textId="77777777" w:rsidR="0046157E" w:rsidRDefault="0046157E" w:rsidP="0046157E">
            <w:pPr>
              <w:pStyle w:val="Tabelle6pt"/>
            </w:pPr>
            <w:r>
              <w:t>Teilkompetenz:</w:t>
            </w:r>
          </w:p>
          <w:p w14:paraId="39219632" w14:textId="77777777" w:rsidR="0046157E" w:rsidRDefault="0046157E" w:rsidP="004F7507">
            <w:pPr>
              <w:pStyle w:val="TabelleAufzhlung"/>
            </w:pPr>
            <w:r>
              <w:t xml:space="preserve">Ich kann Flächen erkennen. </w:t>
            </w:r>
          </w:p>
          <w:p w14:paraId="588BDBC5" w14:textId="77777777" w:rsidR="0046157E" w:rsidRDefault="0046157E" w:rsidP="004F7507">
            <w:pPr>
              <w:pStyle w:val="TabelleAufzhlung"/>
            </w:pPr>
            <w:r>
              <w:t xml:space="preserve">Ich kann Flächen benennen. </w:t>
            </w:r>
          </w:p>
          <w:p w14:paraId="4C405D9C" w14:textId="5A231AFD" w:rsidR="004F7507" w:rsidRDefault="004F7507" w:rsidP="004F7507">
            <w:pPr>
              <w:pStyle w:val="TabelleAufzhlung"/>
            </w:pPr>
            <w:r>
              <w:t xml:space="preserve">Ich kann Flächen Eigenschaften zuordnen. </w:t>
            </w:r>
          </w:p>
          <w:p w14:paraId="738B2A3D" w14:textId="77777777" w:rsidR="0046157E" w:rsidRDefault="0046157E" w:rsidP="004F7507">
            <w:pPr>
              <w:pStyle w:val="TabelleAufzhlung"/>
            </w:pPr>
            <w:r w:rsidRPr="006737CD">
              <w:t xml:space="preserve">Ich kann </w:t>
            </w:r>
            <w:r>
              <w:t xml:space="preserve">ein Lernplakat vervollständigen. </w:t>
            </w:r>
            <w:r w:rsidRPr="006737CD">
              <w:t xml:space="preserve"> 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E0513C" w14:textId="77777777" w:rsidR="0046157E" w:rsidRDefault="0046157E" w:rsidP="0046157E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46157E" w14:paraId="046CCF9A" w14:textId="77777777" w:rsidTr="00B70D61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993401" w14:textId="77777777" w:rsidR="0046157E" w:rsidRDefault="0046157E" w:rsidP="004F7507">
                  <w:pPr>
                    <w:pStyle w:val="Textkrpermitte"/>
                    <w:framePr w:hSpace="141" w:wrap="around" w:vAnchor="text" w:hAnchor="margin" w:y="-11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46157E" w14:paraId="04F65DC6" w14:textId="77777777" w:rsidTr="00B70D61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64F420" w14:textId="77777777" w:rsidR="0046157E" w:rsidRDefault="0046157E" w:rsidP="004F7507">
                  <w:pPr>
                    <w:pStyle w:val="Textkrpermitte"/>
                    <w:framePr w:hSpace="141" w:wrap="around" w:vAnchor="text" w:hAnchor="margin" w:y="-11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46157E" w14:paraId="6EC42EAD" w14:textId="77777777" w:rsidTr="00B70D61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A7828DA" w14:textId="77777777" w:rsidR="0046157E" w:rsidRDefault="0046157E" w:rsidP="004F7507">
                  <w:pPr>
                    <w:pStyle w:val="TabelleKopfmitte"/>
                    <w:framePr w:hSpace="141" w:wrap="around" w:vAnchor="text" w:hAnchor="margin" w:y="-11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773F89DF" w14:textId="77777777" w:rsidR="0046157E" w:rsidRDefault="0046157E" w:rsidP="0046157E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1D770FC4" w14:textId="058B6FF9" w:rsidR="005F43D7" w:rsidRDefault="0034733B" w:rsidP="0046157E">
      <w:pP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6961B7">
        <w:rPr>
          <w:bCs/>
          <w:noProof/>
          <w:sz w:val="24"/>
          <w:lang w:eastAsia="de-DE"/>
        </w:rPr>
        <w:drawing>
          <wp:anchor distT="0" distB="0" distL="114300" distR="114300" simplePos="0" relativeHeight="251696640" behindDoc="0" locked="0" layoutInCell="0" allowOverlap="1" wp14:anchorId="4CE93DB5" wp14:editId="5DEDDEBA">
            <wp:simplePos x="0" y="0"/>
            <wp:positionH relativeFrom="rightMargin">
              <wp:posOffset>-27940</wp:posOffset>
            </wp:positionH>
            <wp:positionV relativeFrom="paragraph">
              <wp:posOffset>6173470</wp:posOffset>
            </wp:positionV>
            <wp:extent cx="658495" cy="323850"/>
            <wp:effectExtent l="0" t="0" r="8255" b="0"/>
            <wp:wrapNone/>
            <wp:docPr id="43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C99">
        <w:rPr>
          <w:rFonts w:eastAsia="Calibri"/>
          <w:noProof/>
          <w:lang w:eastAsia="de-DE"/>
        </w:rPr>
        <w:drawing>
          <wp:anchor distT="0" distB="0" distL="114300" distR="114300" simplePos="0" relativeHeight="251574784" behindDoc="0" locked="0" layoutInCell="0" allowOverlap="1" wp14:anchorId="00B1C86B" wp14:editId="3F626F5D">
            <wp:simplePos x="0" y="0"/>
            <wp:positionH relativeFrom="rightMargin">
              <wp:posOffset>130810</wp:posOffset>
            </wp:positionH>
            <wp:positionV relativeFrom="paragraph">
              <wp:posOffset>5499735</wp:posOffset>
            </wp:positionV>
            <wp:extent cx="302260" cy="323850"/>
            <wp:effectExtent l="0" t="0" r="2540" b="0"/>
            <wp:wrapNone/>
            <wp:docPr id="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E5708FF" wp14:editId="2C00E525">
                <wp:simplePos x="0" y="0"/>
                <wp:positionH relativeFrom="margin">
                  <wp:posOffset>-61595</wp:posOffset>
                </wp:positionH>
                <wp:positionV relativeFrom="paragraph">
                  <wp:posOffset>4902200</wp:posOffset>
                </wp:positionV>
                <wp:extent cx="4353560" cy="1779905"/>
                <wp:effectExtent l="57150" t="57150" r="46990" b="48895"/>
                <wp:wrapTight wrapText="bothSides">
                  <wp:wrapPolygon edited="0">
                    <wp:start x="945" y="-694"/>
                    <wp:lineTo x="-284" y="-231"/>
                    <wp:lineTo x="-284" y="19882"/>
                    <wp:lineTo x="1040" y="21962"/>
                    <wp:lineTo x="20604" y="21962"/>
                    <wp:lineTo x="20699" y="21731"/>
                    <wp:lineTo x="21739" y="18494"/>
                    <wp:lineTo x="21739" y="2312"/>
                    <wp:lineTo x="20982" y="-231"/>
                    <wp:lineTo x="20604" y="-694"/>
                    <wp:lineTo x="945" y="-694"/>
                  </wp:wrapPolygon>
                </wp:wrapTight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77990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FD90FD6" w14:textId="77777777" w:rsidR="006737CD" w:rsidRPr="00710C99" w:rsidRDefault="004F7507" w:rsidP="0034733B">
                            <w:pPr>
                              <w:pStyle w:val="TabelleKopflinks"/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pict w14:anchorId="1850FB8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15.8pt;height:15.8pt;visibility:visible;mso-wrap-style:square" o:bullet="t">
                                  <v:imagedata r:id="rId10" o:title=""/>
                                </v:shape>
                              </w:pict>
                            </w:r>
                            <w:r w:rsidR="006737CD" w:rsidRPr="00710C99">
                              <w:rPr>
                                <w:sz w:val="26"/>
                                <w:szCs w:val="26"/>
                              </w:rPr>
                              <w:t xml:space="preserve">      Arbeitsauftrag:</w:t>
                            </w:r>
                          </w:p>
                          <w:p w14:paraId="754169AB" w14:textId="77777777" w:rsidR="006737CD" w:rsidRPr="00710C99" w:rsidRDefault="006737CD" w:rsidP="006737CD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97FB8BC" w14:textId="77777777" w:rsidR="006737CD" w:rsidRPr="000B58F4" w:rsidRDefault="006737CD" w:rsidP="004F7507">
                            <w:pPr>
                              <w:pStyle w:val="TabelleKopflinks"/>
                              <w:numPr>
                                <w:ilvl w:val="0"/>
                                <w:numId w:val="28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0B58F4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Benennen Sie alle Flächen, die Sie auf dem Bild erkennen können. </w:t>
                            </w:r>
                          </w:p>
                          <w:p w14:paraId="63DEE8A0" w14:textId="77777777" w:rsidR="006737CD" w:rsidRPr="000B58F4" w:rsidRDefault="006737CD" w:rsidP="006737CD">
                            <w:pPr>
                              <w:pStyle w:val="TabelleKopflinks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798F2447" w14:textId="3AA21D99" w:rsidR="006737CD" w:rsidRPr="000B58F4" w:rsidRDefault="006737CD" w:rsidP="004F7507">
                            <w:pPr>
                              <w:pStyle w:val="TabelleKopflinks"/>
                              <w:numPr>
                                <w:ilvl w:val="0"/>
                                <w:numId w:val="28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0B58F4">
                              <w:rPr>
                                <w:b w:val="0"/>
                                <w:sz w:val="22"/>
                                <w:szCs w:val="22"/>
                              </w:rPr>
                              <w:t>Gehen Sie mit</w:t>
                            </w:r>
                            <w:r w:rsidR="004F7507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einer Partnerin oder</w:t>
                            </w:r>
                            <w:r w:rsidRPr="000B58F4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einem Partner zusammen. Zeigen Sie sich gegenseitig die gefundenen Flächen. </w:t>
                            </w:r>
                          </w:p>
                          <w:p w14:paraId="036FB60D" w14:textId="77777777" w:rsidR="006737CD" w:rsidRPr="00875C55" w:rsidRDefault="006737CD" w:rsidP="006737CD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708FF" id="Abgerundetes Rechteck 4" o:spid="_x0000_s1026" style="position:absolute;margin-left:-4.85pt;margin-top:386pt;width:342.8pt;height:140.1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" fillcolor="#dce6f2" strokecolor="#4bacc6" strokeweight="1pt">
                <v:textbox>
                  <w:txbxContent>
                    <w:p w14:paraId="6FD90FD6" w14:textId="77777777" w:rsidR="006737CD" w:rsidRPr="00710C99" w:rsidRDefault="004F7507" w:rsidP="0034733B">
                      <w:pPr>
                        <w:pStyle w:val="TabelleKopflinks"/>
                        <w:ind w:left="3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noProof/>
                          <w:sz w:val="26"/>
                          <w:szCs w:val="26"/>
                          <w:lang w:eastAsia="de-DE"/>
                        </w:rPr>
                        <w:pict w14:anchorId="1850FB8F">
                          <v:shape id="_x0000_i1030" type="#_x0000_t75" style="width:15.8pt;height:15.8pt;visibility:visible;mso-wrap-style:square" o:bullet="t">
                            <v:imagedata r:id="rId10" o:title=""/>
                          </v:shape>
                        </w:pict>
                      </w:r>
                      <w:r w:rsidR="006737CD" w:rsidRPr="00710C99">
                        <w:rPr>
                          <w:sz w:val="26"/>
                          <w:szCs w:val="26"/>
                        </w:rPr>
                        <w:t xml:space="preserve">      Arbeitsauftrag:</w:t>
                      </w:r>
                    </w:p>
                    <w:p w14:paraId="754169AB" w14:textId="77777777" w:rsidR="006737CD" w:rsidRPr="00710C99" w:rsidRDefault="006737CD" w:rsidP="006737CD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</w:p>
                    <w:p w14:paraId="697FB8BC" w14:textId="77777777" w:rsidR="006737CD" w:rsidRPr="000B58F4" w:rsidRDefault="006737CD" w:rsidP="004F7507">
                      <w:pPr>
                        <w:pStyle w:val="TabelleKopflinks"/>
                        <w:numPr>
                          <w:ilvl w:val="0"/>
                          <w:numId w:val="28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0B58F4">
                        <w:rPr>
                          <w:b w:val="0"/>
                          <w:sz w:val="22"/>
                          <w:szCs w:val="22"/>
                        </w:rPr>
                        <w:t xml:space="preserve">Benennen Sie alle Flächen, die Sie auf dem Bild erkennen können. </w:t>
                      </w:r>
                    </w:p>
                    <w:p w14:paraId="63DEE8A0" w14:textId="77777777" w:rsidR="006737CD" w:rsidRPr="000B58F4" w:rsidRDefault="006737CD" w:rsidP="006737CD">
                      <w:pPr>
                        <w:pStyle w:val="TabelleKopflinks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  <w:p w14:paraId="798F2447" w14:textId="3AA21D99" w:rsidR="006737CD" w:rsidRPr="000B58F4" w:rsidRDefault="006737CD" w:rsidP="004F7507">
                      <w:pPr>
                        <w:pStyle w:val="TabelleKopflinks"/>
                        <w:numPr>
                          <w:ilvl w:val="0"/>
                          <w:numId w:val="28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0B58F4">
                        <w:rPr>
                          <w:b w:val="0"/>
                          <w:sz w:val="22"/>
                          <w:szCs w:val="22"/>
                        </w:rPr>
                        <w:t>Gehen Sie mit</w:t>
                      </w:r>
                      <w:r w:rsidR="004F7507">
                        <w:rPr>
                          <w:b w:val="0"/>
                          <w:sz w:val="22"/>
                          <w:szCs w:val="22"/>
                        </w:rPr>
                        <w:t xml:space="preserve"> einer Partnerin oder</w:t>
                      </w:r>
                      <w:r w:rsidRPr="000B58F4">
                        <w:rPr>
                          <w:b w:val="0"/>
                          <w:sz w:val="22"/>
                          <w:szCs w:val="22"/>
                        </w:rPr>
                        <w:t xml:space="preserve"> einem Partner zusammen. Zeigen Sie sich gegenseitig die gefundenen Flächen. </w:t>
                      </w:r>
                    </w:p>
                    <w:p w14:paraId="036FB60D" w14:textId="77777777" w:rsidR="006737CD" w:rsidRPr="00875C55" w:rsidRDefault="006737CD" w:rsidP="006737CD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A77356"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963935C" wp14:editId="3C18FEDF">
                <wp:simplePos x="0" y="0"/>
                <wp:positionH relativeFrom="column">
                  <wp:posOffset>-34290</wp:posOffset>
                </wp:positionH>
                <wp:positionV relativeFrom="paragraph">
                  <wp:posOffset>1163320</wp:posOffset>
                </wp:positionV>
                <wp:extent cx="4737100" cy="3740150"/>
                <wp:effectExtent l="0" t="0" r="6350" b="0"/>
                <wp:wrapThrough wrapText="bothSides">
                  <wp:wrapPolygon edited="0">
                    <wp:start x="0" y="0"/>
                    <wp:lineTo x="0" y="20353"/>
                    <wp:lineTo x="21542" y="20353"/>
                    <wp:lineTo x="21542" y="0"/>
                    <wp:lineTo x="0" y="0"/>
                  </wp:wrapPolygon>
                </wp:wrapThrough>
                <wp:docPr id="508" name="Gruppieren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3740150"/>
                          <a:chOff x="0" y="0"/>
                          <a:chExt cx="4679950" cy="3632200"/>
                        </a:xfrm>
                      </wpg:grpSpPr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344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Grafik 48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30400" y="2717800"/>
                            <a:ext cx="974725" cy="914400"/>
                          </a:xfrm>
                          <a:prstGeom prst="rect">
                            <a:avLst/>
                          </a:prstGeom>
                          <a:scene3d>
                            <a:camera prst="isometricOffAxis2Top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B092E" id="Gruppieren 508" o:spid="_x0000_s1026" style="position:absolute;margin-left:-2.7pt;margin-top:91.6pt;width:373pt;height:294.5pt;z-index:251738624;mso-width-relative:margin;mso-height-relative:margin" coordsize="46799,363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">
                <v:shape id="Grafik 27" o:spid="_x0000_s1027" type="#_x0000_t75" style="position:absolute;width:46799;height:34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">
                  <v:imagedata r:id="rId13" o:title=""/>
                </v:shape>
                <v:shape id="Grafik 487" o:spid="_x0000_s1028" type="#_x0000_t75" style="position:absolute;left:19304;top:27178;width:9747;height:9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">
                  <v:imagedata r:id="rId14" o:title=""/>
                </v:shape>
                <w10:wrap type="through"/>
              </v:group>
            </w:pict>
          </mc:Fallback>
        </mc:AlternateContent>
      </w:r>
      <w:r w:rsidR="0046157E" w:rsidRPr="00860AAF">
        <w:rPr>
          <w:bCs/>
          <w:noProof/>
          <w:lang w:eastAsia="de-DE"/>
        </w:rPr>
        <w:drawing>
          <wp:anchor distT="0" distB="0" distL="114300" distR="114300" simplePos="0" relativeHeight="251673088" behindDoc="0" locked="0" layoutInCell="1" allowOverlap="1" wp14:anchorId="25F691AC" wp14:editId="7F3F3318">
            <wp:simplePos x="0" y="0"/>
            <wp:positionH relativeFrom="column">
              <wp:posOffset>4859020</wp:posOffset>
            </wp:positionH>
            <wp:positionV relativeFrom="paragraph">
              <wp:posOffset>1197610</wp:posOffset>
            </wp:positionV>
            <wp:extent cx="341630" cy="313055"/>
            <wp:effectExtent l="0" t="0" r="127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9D7">
        <w:rPr>
          <w:bCs/>
        </w:rPr>
        <w:br/>
      </w:r>
      <w:r w:rsidR="0046157E">
        <w:rPr>
          <w:bCs/>
        </w:rPr>
        <w:br/>
      </w:r>
      <w:r w:rsidR="0046157E">
        <w:rPr>
          <w:bCs/>
        </w:rPr>
        <w:br/>
      </w:r>
      <w:r w:rsidR="00DD3F38">
        <w:br/>
      </w:r>
    </w:p>
    <w:p w14:paraId="7BA4987C" w14:textId="51535210" w:rsidR="005F43D7" w:rsidRDefault="004F7507">
      <w:pPr>
        <w:spacing w:line="240" w:lineRule="exact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03459AC" wp14:editId="64C8D903">
                <wp:simplePos x="0" y="0"/>
                <wp:positionH relativeFrom="margin">
                  <wp:posOffset>-30696</wp:posOffset>
                </wp:positionH>
                <wp:positionV relativeFrom="paragraph">
                  <wp:posOffset>1323572</wp:posOffset>
                </wp:positionV>
                <wp:extent cx="4353560" cy="1779905"/>
                <wp:effectExtent l="57150" t="57150" r="46990" b="48895"/>
                <wp:wrapTight wrapText="bothSides">
                  <wp:wrapPolygon edited="0">
                    <wp:start x="945" y="-694"/>
                    <wp:lineTo x="-284" y="-231"/>
                    <wp:lineTo x="-284" y="19882"/>
                    <wp:lineTo x="1040" y="21962"/>
                    <wp:lineTo x="20604" y="21962"/>
                    <wp:lineTo x="20699" y="21731"/>
                    <wp:lineTo x="21739" y="18494"/>
                    <wp:lineTo x="21739" y="2312"/>
                    <wp:lineTo x="20982" y="-231"/>
                    <wp:lineTo x="20604" y="-694"/>
                    <wp:lineTo x="945" y="-694"/>
                  </wp:wrapPolygon>
                </wp:wrapTight>
                <wp:docPr id="469" name="Abgerundetes Rechteck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77990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4F4A4BA" w14:textId="77777777" w:rsidR="00E14A22" w:rsidRPr="00710C99" w:rsidRDefault="004F7507" w:rsidP="0034733B">
                            <w:pPr>
                              <w:pStyle w:val="TabelleKopflinks"/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pict w14:anchorId="4B97C442">
                                <v:shape id="_x0000_i1028" type="#_x0000_t75" style="width:15.8pt;height:15.8pt;visibility:visible;mso-wrap-style:square" o:bullet="t">
                                  <v:imagedata r:id="rId10" o:title=""/>
                                </v:shape>
                              </w:pict>
                            </w:r>
                            <w:r w:rsidR="00E14A22" w:rsidRPr="00710C99">
                              <w:rPr>
                                <w:sz w:val="26"/>
                                <w:szCs w:val="26"/>
                              </w:rPr>
                              <w:t xml:space="preserve">         Arbeitsauftrag:</w:t>
                            </w:r>
                          </w:p>
                          <w:p w14:paraId="58603236" w14:textId="77777777" w:rsidR="00E14A22" w:rsidRPr="00710C99" w:rsidRDefault="00E14A22" w:rsidP="00E14A22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D7315C2" w14:textId="77777777" w:rsidR="00E14A22" w:rsidRPr="00860AAF" w:rsidRDefault="00305FA5" w:rsidP="009E3E1C">
                            <w:pPr>
                              <w:pStyle w:val="TabelleKopflinks"/>
                              <w:ind w:firstLine="36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3)     </w:t>
                            </w:r>
                            <w:r w:rsidR="00E14A22" w:rsidRPr="00860AAF">
                              <w:rPr>
                                <w:b w:val="0"/>
                                <w:sz w:val="22"/>
                                <w:szCs w:val="22"/>
                              </w:rPr>
                              <w:t>Lesen Sie die Informationen zu den Flächen</w:t>
                            </w:r>
                            <w:r w:rsidR="00E14A22" w:rsidRPr="00860AAF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316B301" w14:textId="77777777" w:rsidR="00E14A22" w:rsidRPr="00A04C3A" w:rsidRDefault="00E14A22" w:rsidP="00E14A22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58DE0D32" w14:textId="77777777" w:rsidR="00E14A22" w:rsidRPr="00860AAF" w:rsidRDefault="00E14A22" w:rsidP="004F7507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860AAF">
                              <w:rPr>
                                <w:b w:val="0"/>
                                <w:sz w:val="22"/>
                                <w:szCs w:val="22"/>
                              </w:rPr>
                              <w:t>Finden Sie Beispiele aus Ihrem Leben für die Flächen. Tragen Sie die Beispiele in die Flächen ein.</w:t>
                            </w:r>
                            <w:r w:rsidRPr="00860AAF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9AD1D37" w14:textId="77777777" w:rsidR="00E14A22" w:rsidRPr="00875C55" w:rsidRDefault="00E14A22" w:rsidP="00E14A22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459AC" id="Abgerundetes Rechteck 469" o:spid="_x0000_s1027" style="position:absolute;margin-left:-2.4pt;margin-top:104.2pt;width:342.8pt;height:140.1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" fillcolor="#dce6f2" strokecolor="#4bacc6" strokeweight="1pt">
                <v:textbox>
                  <w:txbxContent>
                    <w:p w14:paraId="24F4A4BA" w14:textId="77777777" w:rsidR="00E14A22" w:rsidRPr="00710C99" w:rsidRDefault="004F7507" w:rsidP="0034733B">
                      <w:pPr>
                        <w:pStyle w:val="TabelleKopflinks"/>
                        <w:ind w:left="3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noProof/>
                          <w:sz w:val="26"/>
                          <w:szCs w:val="26"/>
                          <w:lang w:eastAsia="de-DE"/>
                        </w:rPr>
                        <w:pict w14:anchorId="4B97C442">
                          <v:shape id="_x0000_i1028" type="#_x0000_t75" style="width:15.8pt;height:15.8pt;visibility:visible;mso-wrap-style:square" o:bullet="t">
                            <v:imagedata r:id="rId10" o:title=""/>
                          </v:shape>
                        </w:pict>
                      </w:r>
                      <w:r w:rsidR="00E14A22" w:rsidRPr="00710C99">
                        <w:rPr>
                          <w:sz w:val="26"/>
                          <w:szCs w:val="26"/>
                        </w:rPr>
                        <w:t xml:space="preserve">         Arbeitsauftrag:</w:t>
                      </w:r>
                    </w:p>
                    <w:p w14:paraId="58603236" w14:textId="77777777" w:rsidR="00E14A22" w:rsidRPr="00710C99" w:rsidRDefault="00E14A22" w:rsidP="00E14A22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</w:p>
                    <w:p w14:paraId="7D7315C2" w14:textId="77777777" w:rsidR="00E14A22" w:rsidRPr="00860AAF" w:rsidRDefault="00305FA5" w:rsidP="009E3E1C">
                      <w:pPr>
                        <w:pStyle w:val="TabelleKopflinks"/>
                        <w:ind w:firstLine="360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3)     </w:t>
                      </w:r>
                      <w:r w:rsidR="00E14A22" w:rsidRPr="00860AAF">
                        <w:rPr>
                          <w:b w:val="0"/>
                          <w:sz w:val="22"/>
                          <w:szCs w:val="22"/>
                        </w:rPr>
                        <w:t>Lesen Sie die Informationen zu den Flächen</w:t>
                      </w:r>
                      <w:r w:rsidR="00E14A22" w:rsidRPr="00860AAF">
                        <w:rPr>
                          <w:b w:val="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316B301" w14:textId="77777777" w:rsidR="00E14A22" w:rsidRPr="00A04C3A" w:rsidRDefault="00E14A22" w:rsidP="00E14A22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58DE0D32" w14:textId="77777777" w:rsidR="00E14A22" w:rsidRPr="00860AAF" w:rsidRDefault="00E14A22" w:rsidP="004F7507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860AAF">
                        <w:rPr>
                          <w:b w:val="0"/>
                          <w:sz w:val="22"/>
                          <w:szCs w:val="22"/>
                        </w:rPr>
                        <w:t>Finden Sie Beispiele aus Ihrem Leben für die Flächen. Tragen Sie die Beispiele in die Flächen ein.</w:t>
                      </w:r>
                      <w:r w:rsidRPr="00860AAF"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9AD1D37" w14:textId="77777777" w:rsidR="00E14A22" w:rsidRPr="00875C55" w:rsidRDefault="00E14A22" w:rsidP="00E14A22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5F43D7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47AB56B" w14:textId="24319C71" w:rsidR="00F52C69" w:rsidRPr="00AB59D7" w:rsidRDefault="004F7507" w:rsidP="0046157E">
      <w:pPr>
        <w:rPr>
          <w:noProof/>
          <w:sz w:val="28"/>
          <w:szCs w:val="28"/>
        </w:rPr>
      </w:pPr>
      <w:r w:rsidRPr="00860AAF"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9776" behindDoc="0" locked="0" layoutInCell="0" allowOverlap="1" wp14:anchorId="280FB721" wp14:editId="37812BFF">
            <wp:simplePos x="0" y="0"/>
            <wp:positionH relativeFrom="rightMargin">
              <wp:posOffset>35761</wp:posOffset>
            </wp:positionH>
            <wp:positionV relativeFrom="paragraph">
              <wp:posOffset>184569</wp:posOffset>
            </wp:positionV>
            <wp:extent cx="323850" cy="323850"/>
            <wp:effectExtent l="0" t="0" r="0" b="0"/>
            <wp:wrapNone/>
            <wp:docPr id="38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3D7" w:rsidRPr="00860AAF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 wp14:anchorId="3DF68AE4" wp14:editId="363B162F">
                <wp:simplePos x="0" y="0"/>
                <wp:positionH relativeFrom="column">
                  <wp:posOffset>4222846</wp:posOffset>
                </wp:positionH>
                <wp:positionV relativeFrom="paragraph">
                  <wp:posOffset>583312</wp:posOffset>
                </wp:positionV>
                <wp:extent cx="2482850" cy="2803585"/>
                <wp:effectExtent l="0" t="0" r="0" b="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0" cy="2803585"/>
                          <a:chOff x="-37201" y="-1437377"/>
                          <a:chExt cx="2482850" cy="2803585"/>
                        </a:xfrm>
                      </wpg:grpSpPr>
                      <pic:pic xmlns:pic="http://schemas.openxmlformats.org/drawingml/2006/picture">
                        <pic:nvPicPr>
                          <pic:cNvPr id="44" name="Bild 2" descr="Weiße Männchen, 3D Model, Freigestellt, 3D, Mode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201" y="-1437377"/>
                            <a:ext cx="2482850" cy="280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feld 46"/>
                        <wps:cNvSpPr txBox="1"/>
                        <wps:spPr>
                          <a:xfrm>
                            <a:off x="676275" y="-796926"/>
                            <a:ext cx="1123950" cy="210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scene3d>
                            <a:camera prst="perspectiveLeft" fov="0">
                              <a:rot lat="0" lon="20099986" rev="0"/>
                            </a:camera>
                            <a:lightRig rig="threePt" dir="t"/>
                          </a:scene3d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065CE" w14:textId="77777777" w:rsidR="009F16FC" w:rsidRPr="009F16FC" w:rsidRDefault="009F16FC" w:rsidP="009F16F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16FC">
                                <w:rPr>
                                  <w:sz w:val="22"/>
                                  <w:szCs w:val="22"/>
                                </w:rPr>
                                <w:t xml:space="preserve">Überall begegnen Sie Flächen in Ihrem Leben. Hier erfahren Sie, welche Flächen es gibt und wie sie sich voneinander unterscheiden. </w:t>
                              </w:r>
                            </w:p>
                            <w:p w14:paraId="62CE5033" w14:textId="77777777" w:rsidR="009F16FC" w:rsidRDefault="009F16FC" w:rsidP="009F16FC"/>
                            <w:p w14:paraId="1FE78F7E" w14:textId="77777777" w:rsidR="009F16FC" w:rsidRDefault="009F16FC" w:rsidP="009F16F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68AE4" id="Gruppieren 51" o:spid="_x0000_s1028" style="position:absolute;margin-left:332.5pt;margin-top:45.95pt;width:195.5pt;height:220.75pt;z-index:251571712;mso-height-relative:margin" coordorigin="-372,-14373" coordsize="24828,28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">
                <v:shape id="Bild 2" o:spid="_x0000_s1029" type="#_x0000_t75" alt="Weiße Männchen, 3D Model, Freigestellt, 3D, Model" style="position:absolute;left:-372;top:-14373;width:24828;height:2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">
                  <v:imagedata r:id="rId18" o:title="Weiße Männchen, 3D Model, Freigestellt, 3D, Mode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6" o:spid="_x0000_s1030" type="#_x0000_t202" style="position:absolute;left:6762;top:-7969;width:11240;height:2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128065CE" w14:textId="77777777" w:rsidR="009F16FC" w:rsidRPr="009F16FC" w:rsidRDefault="009F16FC" w:rsidP="009F16FC">
                        <w:pPr>
                          <w:rPr>
                            <w:sz w:val="22"/>
                            <w:szCs w:val="22"/>
                          </w:rPr>
                        </w:pPr>
                        <w:r w:rsidRPr="009F16FC">
                          <w:rPr>
                            <w:sz w:val="22"/>
                            <w:szCs w:val="22"/>
                          </w:rPr>
                          <w:t xml:space="preserve">Überall begegnen Sie Flächen in Ihrem Leben. Hier erfahren Sie, welche Flächen es gibt und wie sie sich voneinander unterscheiden. </w:t>
                        </w:r>
                      </w:p>
                      <w:p w14:paraId="62CE5033" w14:textId="77777777" w:rsidR="009F16FC" w:rsidRDefault="009F16FC" w:rsidP="009F16FC"/>
                      <w:p w14:paraId="1FE78F7E" w14:textId="77777777" w:rsidR="009F16FC" w:rsidRDefault="009F16FC" w:rsidP="009F16FC"/>
                    </w:txbxContent>
                  </v:textbox>
                </v:shape>
              </v:group>
            </w:pict>
          </mc:Fallback>
        </mc:AlternateContent>
      </w:r>
      <w:r w:rsidR="00AB59D7" w:rsidRPr="00AB59D7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2.</w:t>
      </w:r>
      <w:r w:rsidR="005F43D7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14A22" w:rsidRPr="00AB59D7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Informationen zu Flächen</w:t>
      </w:r>
      <w:r w:rsidR="00DD3F38" w:rsidRPr="00AB59D7">
        <w:rPr>
          <w:sz w:val="28"/>
          <w:szCs w:val="28"/>
        </w:rPr>
        <w:br/>
      </w:r>
    </w:p>
    <w:p w14:paraId="228ECB20" w14:textId="1C157933" w:rsidR="00E14A22" w:rsidRDefault="004F7507" w:rsidP="00E14A22">
      <w:pPr>
        <w:pStyle w:val="berschrift2"/>
        <w:rPr>
          <w:b/>
          <w:i/>
          <w:color w:val="FF0000"/>
          <w:sz w:val="22"/>
          <w:szCs w:val="22"/>
        </w:rPr>
      </w:pPr>
      <w:r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7B8D693" wp14:editId="1BED5026">
                <wp:simplePos x="0" y="0"/>
                <wp:positionH relativeFrom="margin">
                  <wp:posOffset>-25400</wp:posOffset>
                </wp:positionH>
                <wp:positionV relativeFrom="paragraph">
                  <wp:posOffset>1898650</wp:posOffset>
                </wp:positionV>
                <wp:extent cx="2070100" cy="1007745"/>
                <wp:effectExtent l="57150" t="57150" r="158750" b="15430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00774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FF899" w14:textId="77777777" w:rsidR="00F3028F" w:rsidRPr="00860AAF" w:rsidRDefault="004F7507" w:rsidP="00174C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174C08" w:rsidRPr="00860AA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Rechteck:</w:t>
                              </w:r>
                            </w:hyperlink>
                            <w:r w:rsidR="00174C08" w:rsidRPr="00860AA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80EB1B" w14:textId="77777777" w:rsidR="00F3028F" w:rsidRPr="00A367A7" w:rsidRDefault="00A367A7" w:rsidP="004E7E4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vier</w:t>
                            </w:r>
                            <w:r w:rsidR="00F3028F" w:rsidRPr="00A367A7">
                              <w:rPr>
                                <w:sz w:val="22"/>
                                <w:szCs w:val="22"/>
                              </w:rPr>
                              <w:t xml:space="preserve"> Ecken</w:t>
                            </w:r>
                          </w:p>
                          <w:p w14:paraId="05C86FBC" w14:textId="77777777" w:rsidR="00A367A7" w:rsidRPr="00A367A7" w:rsidRDefault="00A367A7" w:rsidP="004E7E4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vier rechte Winkel</w:t>
                            </w:r>
                          </w:p>
                          <w:p w14:paraId="75733BC3" w14:textId="77777777" w:rsidR="00174C08" w:rsidRPr="00A367A7" w:rsidRDefault="00AB59D7" w:rsidP="004E7E4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 w:rsidR="00A367A7" w:rsidRPr="00A367A7">
                              <w:rPr>
                                <w:sz w:val="22"/>
                                <w:szCs w:val="22"/>
                              </w:rPr>
                              <w:t>egenüberliegende</w:t>
                            </w:r>
                            <w:r w:rsidR="00F3028F" w:rsidRPr="00A367A7">
                              <w:rPr>
                                <w:sz w:val="22"/>
                                <w:szCs w:val="22"/>
                              </w:rPr>
                              <w:t xml:space="preserve"> Seite</w:t>
                            </w:r>
                            <w:r w:rsidR="0034733B"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 w:rsidR="00F3028F" w:rsidRPr="00A367A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733B">
                              <w:rPr>
                                <w:sz w:val="22"/>
                                <w:szCs w:val="22"/>
                              </w:rPr>
                              <w:t>sind gleich lang</w:t>
                            </w:r>
                          </w:p>
                          <w:p w14:paraId="60C89815" w14:textId="77777777" w:rsidR="00ED2D69" w:rsidRDefault="00ED2D69" w:rsidP="00700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8D693" id="Rechteck 8" o:spid="_x0000_s1031" style="position:absolute;margin-left:-2pt;margin-top:149.5pt;width:163pt;height:79.35pt;z-index:251595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" fillcolor="white [3201]" strokecolor="#4f81bd [3204]" strokeweight="2pt">
                <v:shadow on="t" color="black" opacity="26214f" origin="-.5,-.5" offset=".74836mm,.74836mm"/>
                <v:textbox>
                  <w:txbxContent>
                    <w:p w14:paraId="48CFF899" w14:textId="77777777" w:rsidR="00F3028F" w:rsidRPr="00860AAF" w:rsidRDefault="004F7507" w:rsidP="00174C0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20" w:history="1">
                        <w:r w:rsidR="00174C08" w:rsidRPr="00860AA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Rechteck:</w:t>
                        </w:r>
                      </w:hyperlink>
                      <w:r w:rsidR="00174C08" w:rsidRPr="00860AA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D80EB1B" w14:textId="77777777" w:rsidR="00F3028F" w:rsidRPr="00A367A7" w:rsidRDefault="00A367A7" w:rsidP="004E7E4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vier</w:t>
                      </w:r>
                      <w:r w:rsidR="00F3028F" w:rsidRPr="00A367A7">
                        <w:rPr>
                          <w:sz w:val="22"/>
                          <w:szCs w:val="22"/>
                        </w:rPr>
                        <w:t xml:space="preserve"> Ecken</w:t>
                      </w:r>
                    </w:p>
                    <w:p w14:paraId="05C86FBC" w14:textId="77777777" w:rsidR="00A367A7" w:rsidRPr="00A367A7" w:rsidRDefault="00A367A7" w:rsidP="004E7E4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vier rechte Winkel</w:t>
                      </w:r>
                    </w:p>
                    <w:p w14:paraId="75733BC3" w14:textId="77777777" w:rsidR="00174C08" w:rsidRPr="00A367A7" w:rsidRDefault="00AB59D7" w:rsidP="004E7E4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</w:t>
                      </w:r>
                      <w:r w:rsidR="00A367A7" w:rsidRPr="00A367A7">
                        <w:rPr>
                          <w:sz w:val="22"/>
                          <w:szCs w:val="22"/>
                        </w:rPr>
                        <w:t>egenüberliegende</w:t>
                      </w:r>
                      <w:r w:rsidR="00F3028F" w:rsidRPr="00A367A7">
                        <w:rPr>
                          <w:sz w:val="22"/>
                          <w:szCs w:val="22"/>
                        </w:rPr>
                        <w:t xml:space="preserve"> Seite</w:t>
                      </w:r>
                      <w:r w:rsidR="0034733B">
                        <w:rPr>
                          <w:sz w:val="22"/>
                          <w:szCs w:val="22"/>
                        </w:rPr>
                        <w:t>n</w:t>
                      </w:r>
                      <w:r w:rsidR="00F3028F" w:rsidRPr="00A367A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34733B">
                        <w:rPr>
                          <w:sz w:val="22"/>
                          <w:szCs w:val="22"/>
                        </w:rPr>
                        <w:t>sind gleich lang</w:t>
                      </w:r>
                    </w:p>
                    <w:p w14:paraId="60C89815" w14:textId="77777777" w:rsidR="00ED2D69" w:rsidRDefault="00ED2D69" w:rsidP="00700A77"/>
                  </w:txbxContent>
                </v:textbox>
                <w10:wrap anchorx="margin"/>
              </v:rect>
            </w:pict>
          </mc:Fallback>
        </mc:AlternateContent>
      </w:r>
      <w:r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8D9E8BE" wp14:editId="4945F5A3">
                <wp:simplePos x="0" y="0"/>
                <wp:positionH relativeFrom="margin">
                  <wp:posOffset>2366645</wp:posOffset>
                </wp:positionH>
                <wp:positionV relativeFrom="paragraph">
                  <wp:posOffset>1905000</wp:posOffset>
                </wp:positionV>
                <wp:extent cx="2406650" cy="1007745"/>
                <wp:effectExtent l="57150" t="57150" r="146050" b="15430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00774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75DD2" w14:textId="77777777" w:rsidR="00174C08" w:rsidRPr="00A367A7" w:rsidRDefault="00174C08" w:rsidP="00F302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 xml:space="preserve">Beispiele aus meinem Leben: </w:t>
                            </w:r>
                            <w:r w:rsidR="00900217" w:rsidRPr="00A367A7">
                              <w:rPr>
                                <w:sz w:val="22"/>
                                <w:szCs w:val="22"/>
                              </w:rPr>
                              <w:t>____________________________________________________________________________________</w:t>
                            </w:r>
                            <w:r w:rsidR="00A367A7">
                              <w:rPr>
                                <w:sz w:val="22"/>
                                <w:szCs w:val="22"/>
                              </w:rPr>
                              <w:t>_________________________________________</w:t>
                            </w:r>
                          </w:p>
                          <w:p w14:paraId="16B71849" w14:textId="77777777" w:rsidR="00F3028F" w:rsidRDefault="00F3028F" w:rsidP="00F302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2B5794" w14:textId="77777777" w:rsidR="00F3028F" w:rsidRDefault="00F3028F" w:rsidP="00F302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CB7EF0" w14:textId="77777777" w:rsidR="00F3028F" w:rsidRPr="00F3028F" w:rsidRDefault="00F3028F" w:rsidP="00F302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D1A38A" w14:textId="77777777" w:rsidR="00174C08" w:rsidRDefault="00174C08" w:rsidP="00174C08">
                            <w:pPr>
                              <w:jc w:val="center"/>
                            </w:pPr>
                          </w:p>
                          <w:p w14:paraId="687BC39E" w14:textId="77777777" w:rsidR="00174C08" w:rsidRDefault="00174C08" w:rsidP="00174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9E8BE" id="Rechteck 9" o:spid="_x0000_s1032" style="position:absolute;margin-left:186.35pt;margin-top:150pt;width:189.5pt;height:79.35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" fillcolor="white [3201]" strokecolor="#4f81bd [3204]" strokeweight="2pt">
                <v:shadow on="t" color="black" opacity="26214f" origin="-.5,-.5" offset=".74836mm,.74836mm"/>
                <v:textbox>
                  <w:txbxContent>
                    <w:p w14:paraId="34575DD2" w14:textId="77777777" w:rsidR="00174C08" w:rsidRPr="00A367A7" w:rsidRDefault="00174C08" w:rsidP="00F3028F">
                      <w:pPr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 xml:space="preserve">Beispiele aus meinem Leben: </w:t>
                      </w:r>
                      <w:r w:rsidR="00900217" w:rsidRPr="00A367A7">
                        <w:rPr>
                          <w:sz w:val="22"/>
                          <w:szCs w:val="22"/>
                        </w:rPr>
                        <w:t>____________________________________________________________________________________</w:t>
                      </w:r>
                      <w:r w:rsidR="00A367A7">
                        <w:rPr>
                          <w:sz w:val="22"/>
                          <w:szCs w:val="22"/>
                        </w:rPr>
                        <w:t>_________________________________________</w:t>
                      </w:r>
                    </w:p>
                    <w:p w14:paraId="16B71849" w14:textId="77777777" w:rsidR="00F3028F" w:rsidRDefault="00F3028F" w:rsidP="00F302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92B5794" w14:textId="77777777" w:rsidR="00F3028F" w:rsidRDefault="00F3028F" w:rsidP="00F302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ECB7EF0" w14:textId="77777777" w:rsidR="00F3028F" w:rsidRPr="00F3028F" w:rsidRDefault="00F3028F" w:rsidP="00F302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D1A38A" w14:textId="77777777" w:rsidR="00174C08" w:rsidRDefault="00174C08" w:rsidP="00174C08">
                      <w:pPr>
                        <w:jc w:val="center"/>
                      </w:pPr>
                    </w:p>
                    <w:p w14:paraId="687BC39E" w14:textId="77777777" w:rsidR="00174C08" w:rsidRDefault="00174C08" w:rsidP="00174C0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7D403D" wp14:editId="6A7FF0CE">
                <wp:simplePos x="0" y="0"/>
                <wp:positionH relativeFrom="margin">
                  <wp:posOffset>-111125</wp:posOffset>
                </wp:positionH>
                <wp:positionV relativeFrom="paragraph">
                  <wp:posOffset>3168650</wp:posOffset>
                </wp:positionV>
                <wp:extent cx="2381250" cy="1619250"/>
                <wp:effectExtent l="76200" t="57150" r="133350" b="152400"/>
                <wp:wrapNone/>
                <wp:docPr id="18" name="Gleichschenkliges Drei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19250"/>
                        </a:xfrm>
                        <a:prstGeom prst="triangle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BD8BA" w14:textId="77777777" w:rsidR="00A367A7" w:rsidRDefault="004F7507" w:rsidP="00A367A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F3028F" w:rsidRPr="00860AA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 xml:space="preserve">Dreieck: </w:t>
                              </w:r>
                            </w:hyperlink>
                          </w:p>
                          <w:p w14:paraId="668627BE" w14:textId="77777777" w:rsidR="00A367A7" w:rsidRPr="00A367A7" w:rsidRDefault="00A367A7" w:rsidP="00A367A7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 xml:space="preserve">drei </w:t>
                            </w:r>
                            <w:r w:rsidR="00F3028F" w:rsidRPr="00A367A7">
                              <w:rPr>
                                <w:sz w:val="22"/>
                                <w:szCs w:val="22"/>
                              </w:rPr>
                              <w:t>Ecken</w:t>
                            </w:r>
                          </w:p>
                          <w:p w14:paraId="43AF8B80" w14:textId="77777777" w:rsidR="00F3028F" w:rsidRPr="00A367A7" w:rsidRDefault="00A367A7" w:rsidP="00A367A7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 xml:space="preserve">drei </w:t>
                            </w:r>
                            <w:r w:rsidR="00F3028F" w:rsidRPr="00A367A7">
                              <w:rPr>
                                <w:sz w:val="22"/>
                                <w:szCs w:val="22"/>
                              </w:rPr>
                              <w:t>Seiten</w:t>
                            </w:r>
                          </w:p>
                          <w:p w14:paraId="4087816C" w14:textId="77777777" w:rsidR="00A367A7" w:rsidRPr="00A367A7" w:rsidRDefault="00A367A7" w:rsidP="00A367A7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drei Winkel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D403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18" o:spid="_x0000_s1033" type="#_x0000_t5" style="position:absolute;margin-left:-8.75pt;margin-top:249.5pt;width:187.5pt;height:127.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" fillcolor="white [3201]" strokecolor="#8064a2 [3207]" strokeweight="2pt">
                <v:shadow on="t" color="black" opacity="26214f" origin="-.5,-.5" offset=".74836mm,.74836mm"/>
                <v:textbox>
                  <w:txbxContent>
                    <w:p w14:paraId="490BD8BA" w14:textId="77777777" w:rsidR="00A367A7" w:rsidRDefault="004F7507" w:rsidP="00A367A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22" w:history="1">
                        <w:r w:rsidR="00F3028F" w:rsidRPr="00860AA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 xml:space="preserve">Dreieck: </w:t>
                        </w:r>
                      </w:hyperlink>
                    </w:p>
                    <w:p w14:paraId="668627BE" w14:textId="77777777" w:rsidR="00A367A7" w:rsidRPr="00A367A7" w:rsidRDefault="00A367A7" w:rsidP="00A367A7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 xml:space="preserve">drei </w:t>
                      </w:r>
                      <w:r w:rsidR="00F3028F" w:rsidRPr="00A367A7">
                        <w:rPr>
                          <w:sz w:val="22"/>
                          <w:szCs w:val="22"/>
                        </w:rPr>
                        <w:t>Ecken</w:t>
                      </w:r>
                    </w:p>
                    <w:p w14:paraId="43AF8B80" w14:textId="77777777" w:rsidR="00F3028F" w:rsidRPr="00A367A7" w:rsidRDefault="00A367A7" w:rsidP="00A367A7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 xml:space="preserve">drei </w:t>
                      </w:r>
                      <w:r w:rsidR="00F3028F" w:rsidRPr="00A367A7">
                        <w:rPr>
                          <w:sz w:val="22"/>
                          <w:szCs w:val="22"/>
                        </w:rPr>
                        <w:t>Seiten</w:t>
                      </w:r>
                    </w:p>
                    <w:p w14:paraId="4087816C" w14:textId="77777777" w:rsidR="00A367A7" w:rsidRPr="00A367A7" w:rsidRDefault="00A367A7" w:rsidP="00A367A7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drei Winkel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0AAF">
        <w:rPr>
          <w:b/>
          <w:i/>
          <w:noProof/>
          <w:color w:val="FF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C7A3894" wp14:editId="64429CA2">
                <wp:simplePos x="0" y="0"/>
                <wp:positionH relativeFrom="margin">
                  <wp:posOffset>2203450</wp:posOffset>
                </wp:positionH>
                <wp:positionV relativeFrom="paragraph">
                  <wp:posOffset>3323590</wp:posOffset>
                </wp:positionV>
                <wp:extent cx="2641600" cy="1619885"/>
                <wp:effectExtent l="76200" t="57150" r="82550" b="132715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641600" cy="1619885"/>
                          <a:chOff x="170329" y="44209"/>
                          <a:chExt cx="2362200" cy="1555750"/>
                        </a:xfrm>
                      </wpg:grpSpPr>
                      <wps:wsp>
                        <wps:cNvPr id="33" name="Gleichschenkliges Dreieck 33"/>
                        <wps:cNvSpPr/>
                        <wps:spPr>
                          <a:xfrm>
                            <a:off x="170329" y="44209"/>
                            <a:ext cx="2362200" cy="155575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EAE017F" w14:textId="77777777" w:rsidR="008914CB" w:rsidRDefault="00A367A7" w:rsidP="008914C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__</w:t>
                              </w:r>
                              <w:r w:rsidR="00900217">
                                <w:rPr>
                                  <w:sz w:val="28"/>
                                  <w:szCs w:val="28"/>
                                </w:rPr>
                                <w:t>___________________________________</w:t>
                              </w:r>
                            </w:p>
                            <w:p w14:paraId="447C2E57" w14:textId="77777777" w:rsidR="008914CB" w:rsidRDefault="008914CB" w:rsidP="008914C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B0AAB33" w14:textId="77777777" w:rsidR="008914CB" w:rsidRDefault="008914CB" w:rsidP="008914C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356BD70" w14:textId="77777777" w:rsidR="008914CB" w:rsidRPr="008914CB" w:rsidRDefault="008914CB" w:rsidP="008914C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 rot="10800000">
                            <a:off x="737350" y="165917"/>
                            <a:ext cx="1085851" cy="76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E26AC2" w14:textId="77777777" w:rsidR="00C35E6E" w:rsidRPr="00A367A7" w:rsidRDefault="009002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367A7">
                                <w:rPr>
                                  <w:sz w:val="22"/>
                                  <w:szCs w:val="22"/>
                                </w:rPr>
                                <w:t xml:space="preserve">Beispiele aus </w:t>
                              </w:r>
                            </w:p>
                            <w:p w14:paraId="70263F1C" w14:textId="77777777" w:rsidR="00900217" w:rsidRPr="00A367A7" w:rsidRDefault="009002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367A7">
                                <w:rPr>
                                  <w:sz w:val="22"/>
                                  <w:szCs w:val="22"/>
                                </w:rPr>
                                <w:t>meinem Leben: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A3894" id="Gruppieren 41" o:spid="_x0000_s1034" style="position:absolute;margin-left:173.5pt;margin-top:261.7pt;width:208pt;height:127.55pt;rotation:180;z-index:251670016;mso-position-horizontal-relative:margin;mso-width-relative:margin;mso-height-relative:margin" coordorigin="1703,442" coordsize="23622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">
                <v:shape id="Gleichschenkliges Dreieck 33" o:spid="_x0000_s1035" type="#_x0000_t5" style="position:absolute;left:1703;top:442;width:23622;height:1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" fillcolor="window" strokecolor="#8064a2" strokeweight="2pt">
                  <v:shadow on="t" color="black" opacity="26214f" origin="-.5,-.5" offset=".74836mm,.74836mm"/>
                  <v:textbox>
                    <w:txbxContent>
                      <w:p w14:paraId="0EAE017F" w14:textId="77777777" w:rsidR="008914CB" w:rsidRDefault="00A367A7" w:rsidP="008914C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__</w:t>
                        </w:r>
                        <w:r w:rsidR="00900217">
                          <w:rPr>
                            <w:sz w:val="28"/>
                            <w:szCs w:val="28"/>
                          </w:rPr>
                          <w:t>___________________________________</w:t>
                        </w:r>
                      </w:p>
                      <w:p w14:paraId="447C2E57" w14:textId="77777777" w:rsidR="008914CB" w:rsidRDefault="008914CB" w:rsidP="008914C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6B0AAB33" w14:textId="77777777" w:rsidR="008914CB" w:rsidRDefault="008914CB" w:rsidP="008914C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1356BD70" w14:textId="77777777" w:rsidR="008914CB" w:rsidRPr="008914CB" w:rsidRDefault="008914CB" w:rsidP="008914C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feld 40" o:spid="_x0000_s1036" type="#_x0000_t202" style="position:absolute;left:7373;top:1659;width:10859;height:762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" filled="f" stroked="f" strokeweight=".5pt">
                  <v:textbox>
                    <w:txbxContent>
                      <w:p w14:paraId="13E26AC2" w14:textId="77777777" w:rsidR="00C35E6E" w:rsidRPr="00A367A7" w:rsidRDefault="00900217">
                        <w:pPr>
                          <w:rPr>
                            <w:sz w:val="22"/>
                            <w:szCs w:val="22"/>
                          </w:rPr>
                        </w:pPr>
                        <w:r w:rsidRPr="00A367A7">
                          <w:rPr>
                            <w:sz w:val="22"/>
                            <w:szCs w:val="22"/>
                          </w:rPr>
                          <w:t xml:space="preserve">Beispiele aus </w:t>
                        </w:r>
                      </w:p>
                      <w:p w14:paraId="70263F1C" w14:textId="77777777" w:rsidR="00900217" w:rsidRPr="00A367A7" w:rsidRDefault="00900217">
                        <w:pPr>
                          <w:rPr>
                            <w:sz w:val="22"/>
                            <w:szCs w:val="22"/>
                          </w:rPr>
                        </w:pPr>
                        <w:r w:rsidRPr="00A367A7">
                          <w:rPr>
                            <w:sz w:val="22"/>
                            <w:szCs w:val="22"/>
                          </w:rPr>
                          <w:t>meinem Leben: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D5A0597" wp14:editId="2CDAE2FC">
                <wp:simplePos x="0" y="0"/>
                <wp:positionH relativeFrom="column">
                  <wp:posOffset>248285</wp:posOffset>
                </wp:positionH>
                <wp:positionV relativeFrom="paragraph">
                  <wp:posOffset>33020</wp:posOffset>
                </wp:positionV>
                <wp:extent cx="1439545" cy="1439545"/>
                <wp:effectExtent l="57150" t="57150" r="160655" b="16065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62BFA" w14:textId="77777777" w:rsidR="00174C08" w:rsidRPr="00860AAF" w:rsidRDefault="004F7507" w:rsidP="00174C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 w:rsidR="00174C08" w:rsidRPr="00860AA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Quadrat</w:t>
                              </w:r>
                            </w:hyperlink>
                          </w:p>
                          <w:p w14:paraId="3E11D955" w14:textId="77777777" w:rsidR="00174C08" w:rsidRPr="00A367A7" w:rsidRDefault="00A367A7" w:rsidP="004E7E4D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 xml:space="preserve">vier </w:t>
                            </w:r>
                            <w:r w:rsidR="00F3028F" w:rsidRPr="00A367A7">
                              <w:rPr>
                                <w:sz w:val="22"/>
                                <w:szCs w:val="22"/>
                              </w:rPr>
                              <w:t>Ecken</w:t>
                            </w:r>
                          </w:p>
                          <w:p w14:paraId="4DCB5E9B" w14:textId="77777777" w:rsidR="00F3028F" w:rsidRPr="00A367A7" w:rsidRDefault="00A367A7" w:rsidP="004E7E4D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vier</w:t>
                            </w:r>
                            <w:r w:rsidR="00F3028F" w:rsidRPr="00A367A7">
                              <w:rPr>
                                <w:sz w:val="22"/>
                                <w:szCs w:val="22"/>
                              </w:rPr>
                              <w:t xml:space="preserve"> gleich</w:t>
                            </w:r>
                            <w:r w:rsidR="00AB59D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028F" w:rsidRPr="00A367A7">
                              <w:rPr>
                                <w:sz w:val="22"/>
                                <w:szCs w:val="22"/>
                              </w:rPr>
                              <w:t>lange Seiten</w:t>
                            </w:r>
                          </w:p>
                          <w:p w14:paraId="0DF93A27" w14:textId="77777777" w:rsidR="00F3028F" w:rsidRPr="00A367A7" w:rsidRDefault="00FD45FA" w:rsidP="004E7E4D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vier rechte Winkel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A0597" id="Rechteck 10" o:spid="_x0000_s1037" style="position:absolute;margin-left:19.55pt;margin-top:2.6pt;width:113.35pt;height:113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" fillcolor="white [3201]" strokecolor="#c0504d [3205]" strokeweight="2pt">
                <v:shadow on="t" color="black" opacity="26214f" origin="-.5,-.5" offset=".74836mm,.74836mm"/>
                <v:textbox>
                  <w:txbxContent>
                    <w:p w14:paraId="2B462BFA" w14:textId="77777777" w:rsidR="00174C08" w:rsidRPr="00860AAF" w:rsidRDefault="004F7507" w:rsidP="00174C0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24" w:history="1">
                        <w:r w:rsidR="00174C08" w:rsidRPr="00860AA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Quadrat</w:t>
                        </w:r>
                      </w:hyperlink>
                    </w:p>
                    <w:p w14:paraId="3E11D955" w14:textId="77777777" w:rsidR="00174C08" w:rsidRPr="00A367A7" w:rsidRDefault="00A367A7" w:rsidP="004E7E4D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 xml:space="preserve">vier </w:t>
                      </w:r>
                      <w:r w:rsidR="00F3028F" w:rsidRPr="00A367A7">
                        <w:rPr>
                          <w:sz w:val="22"/>
                          <w:szCs w:val="22"/>
                        </w:rPr>
                        <w:t>Ecken</w:t>
                      </w:r>
                    </w:p>
                    <w:p w14:paraId="4DCB5E9B" w14:textId="77777777" w:rsidR="00F3028F" w:rsidRPr="00A367A7" w:rsidRDefault="00A367A7" w:rsidP="004E7E4D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vier</w:t>
                      </w:r>
                      <w:r w:rsidR="00F3028F" w:rsidRPr="00A367A7">
                        <w:rPr>
                          <w:sz w:val="22"/>
                          <w:szCs w:val="22"/>
                        </w:rPr>
                        <w:t xml:space="preserve"> gleich</w:t>
                      </w:r>
                      <w:r w:rsidR="00AB59D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3028F" w:rsidRPr="00A367A7">
                        <w:rPr>
                          <w:sz w:val="22"/>
                          <w:szCs w:val="22"/>
                        </w:rPr>
                        <w:t>lange Seiten</w:t>
                      </w:r>
                    </w:p>
                    <w:p w14:paraId="0DF93A27" w14:textId="77777777" w:rsidR="00F3028F" w:rsidRPr="00A367A7" w:rsidRDefault="00FD45FA" w:rsidP="004E7E4D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vier rechte Winkel</w:t>
                      </w:r>
                    </w:p>
                  </w:txbxContent>
                </v:textbox>
              </v:rect>
            </w:pict>
          </mc:Fallback>
        </mc:AlternateContent>
      </w:r>
      <w:r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3E5EF40" wp14:editId="2877FDEC">
                <wp:simplePos x="0" y="0"/>
                <wp:positionH relativeFrom="page">
                  <wp:posOffset>3148020</wp:posOffset>
                </wp:positionH>
                <wp:positionV relativeFrom="paragraph">
                  <wp:posOffset>29845</wp:posOffset>
                </wp:positionV>
                <wp:extent cx="1439545" cy="1439545"/>
                <wp:effectExtent l="57150" t="57150" r="160655" b="16065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0EF0A" w14:textId="77777777" w:rsidR="00900217" w:rsidRPr="00A367A7" w:rsidRDefault="00F3028F" w:rsidP="00F3028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 xml:space="preserve">Beispiele aus </w:t>
                            </w:r>
                          </w:p>
                          <w:p w14:paraId="4DDF267A" w14:textId="77777777" w:rsidR="00F3028F" w:rsidRPr="00A367A7" w:rsidRDefault="00F3028F" w:rsidP="00F3028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 xml:space="preserve">meinem Leben: </w:t>
                            </w:r>
                          </w:p>
                          <w:p w14:paraId="04D3F9FB" w14:textId="77777777" w:rsidR="00900217" w:rsidRDefault="00900217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</w:t>
                            </w:r>
                            <w:r w:rsidR="00A367A7">
                              <w:rPr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5329B5A0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2991BF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FC8FEF7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EA1483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21BAB6" w14:textId="77777777" w:rsid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0498C8" w14:textId="77777777" w:rsidR="008914CB" w:rsidRPr="008914CB" w:rsidRDefault="008914CB" w:rsidP="00F302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5EF40" id="Rechteck 17" o:spid="_x0000_s1038" style="position:absolute;margin-left:247.9pt;margin-top:2.35pt;width:113.35pt;height:113.3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" fillcolor="white [3201]" strokecolor="#c0504d [3205]" strokeweight="2pt">
                <v:shadow on="t" color="black" opacity="26214f" origin="-.5,-.5" offset=".74836mm,.74836mm"/>
                <v:textbox>
                  <w:txbxContent>
                    <w:p w14:paraId="5B00EF0A" w14:textId="77777777" w:rsidR="00900217" w:rsidRPr="00A367A7" w:rsidRDefault="00F3028F" w:rsidP="00F3028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 xml:space="preserve">Beispiele aus </w:t>
                      </w:r>
                    </w:p>
                    <w:p w14:paraId="4DDF267A" w14:textId="77777777" w:rsidR="00F3028F" w:rsidRPr="00A367A7" w:rsidRDefault="00F3028F" w:rsidP="00F3028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 xml:space="preserve">meinem Leben: </w:t>
                      </w:r>
                    </w:p>
                    <w:p w14:paraId="04D3F9FB" w14:textId="77777777" w:rsidR="00900217" w:rsidRDefault="00900217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________________________</w:t>
                      </w:r>
                      <w:r w:rsidR="00A367A7">
                        <w:rPr>
                          <w:sz w:val="28"/>
                          <w:szCs w:val="28"/>
                        </w:rPr>
                        <w:t>___</w:t>
                      </w:r>
                    </w:p>
                    <w:p w14:paraId="5329B5A0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22991BF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FC8FEF7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CEA1483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B21BAB6" w14:textId="77777777" w:rsid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80498C8" w14:textId="77777777" w:rsidR="008914CB" w:rsidRPr="008914CB" w:rsidRDefault="008914CB" w:rsidP="00F302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134AD6" w14:textId="77777777" w:rsidR="00E14A22" w:rsidRDefault="00E14A22" w:rsidP="00E14A22">
      <w:pPr>
        <w:pStyle w:val="berschrift2"/>
        <w:rPr>
          <w:b/>
          <w:i/>
          <w:color w:val="FF0000"/>
          <w:sz w:val="22"/>
          <w:szCs w:val="22"/>
        </w:rPr>
      </w:pPr>
    </w:p>
    <w:p w14:paraId="0E2AE723" w14:textId="3BAAD81D" w:rsidR="00E14A22" w:rsidRDefault="00E14A22" w:rsidP="00E14A22">
      <w:pPr>
        <w:pStyle w:val="berschrift2"/>
        <w:rPr>
          <w:b/>
          <w:i/>
          <w:color w:val="FF0000"/>
          <w:sz w:val="22"/>
          <w:szCs w:val="22"/>
        </w:rPr>
      </w:pPr>
    </w:p>
    <w:p w14:paraId="1EF1D2B4" w14:textId="77777777" w:rsidR="00E14A22" w:rsidRDefault="00E14A22" w:rsidP="00E14A22">
      <w:pPr>
        <w:pStyle w:val="berschrift2"/>
        <w:rPr>
          <w:b/>
          <w:i/>
          <w:color w:val="FF0000"/>
          <w:sz w:val="22"/>
          <w:szCs w:val="22"/>
        </w:rPr>
      </w:pPr>
    </w:p>
    <w:p w14:paraId="3E2D0494" w14:textId="1B458DEF" w:rsidR="00EA5107" w:rsidRDefault="004F7507" w:rsidP="00E14A22">
      <w:pPr>
        <w:pStyle w:val="berschrift2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B7BBD51" wp14:editId="5AABBBFC">
                <wp:simplePos x="0" y="0"/>
                <wp:positionH relativeFrom="margin">
                  <wp:posOffset>606022</wp:posOffset>
                </wp:positionH>
                <wp:positionV relativeFrom="paragraph">
                  <wp:posOffset>3698875</wp:posOffset>
                </wp:positionV>
                <wp:extent cx="2159635" cy="2159635"/>
                <wp:effectExtent l="57150" t="57150" r="145415" b="14541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F07AE" w14:textId="77777777" w:rsidR="008914CB" w:rsidRPr="00860AAF" w:rsidRDefault="004F7507" w:rsidP="008914C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25" w:history="1">
                              <w:r w:rsidR="008914CB" w:rsidRPr="00860AA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Kreis:</w:t>
                              </w:r>
                            </w:hyperlink>
                          </w:p>
                          <w:p w14:paraId="28266E50" w14:textId="77777777" w:rsidR="00A367A7" w:rsidRPr="00EE50D1" w:rsidRDefault="0034733B" w:rsidP="00A367A7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284"/>
                            </w:pPr>
                            <w:r>
                              <w:t>e</w:t>
                            </w:r>
                            <w:r w:rsidR="008914CB" w:rsidRPr="00EE50D1">
                              <w:t>ndlose Randlinie</w:t>
                            </w:r>
                            <w:r w:rsidR="00A367A7" w:rsidRPr="00EE50D1">
                              <w:t>.</w:t>
                            </w:r>
                          </w:p>
                          <w:p w14:paraId="6562AD34" w14:textId="77777777" w:rsidR="008914CB" w:rsidRPr="00EE50D1" w:rsidRDefault="0034733B" w:rsidP="00A367A7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284"/>
                            </w:pPr>
                            <w:r>
                              <w:t>j</w:t>
                            </w:r>
                            <w:r w:rsidR="00A367A7" w:rsidRPr="00EE50D1">
                              <w:t xml:space="preserve">eder Punkt auf der Kreislinie </w:t>
                            </w:r>
                            <w:r w:rsidR="008914CB" w:rsidRPr="00EE50D1">
                              <w:t>hat imm</w:t>
                            </w:r>
                            <w:r w:rsidR="00900217" w:rsidRPr="00EE50D1">
                              <w:t xml:space="preserve">er den gleichen Abstand </w:t>
                            </w:r>
                            <w:r w:rsidR="00A367A7" w:rsidRPr="00EE50D1">
                              <w:t>vom Mittelpunkt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BBD51" id="Ellipse 26" o:spid="_x0000_s1039" style="position:absolute;margin-left:47.7pt;margin-top:291.25pt;width:170.05pt;height:170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" fillcolor="white [3201]" strokecolor="#9bbb59 [3206]" strokeweight="2pt">
                <v:shadow on="t" color="black" opacity="26214f" origin="-.5,-.5" offset=".74836mm,.74836mm"/>
                <v:textbox>
                  <w:txbxContent>
                    <w:p w14:paraId="368F07AE" w14:textId="77777777" w:rsidR="008914CB" w:rsidRPr="00860AAF" w:rsidRDefault="004F7507" w:rsidP="008914C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26" w:history="1">
                        <w:r w:rsidR="008914CB" w:rsidRPr="00860AA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Kreis:</w:t>
                        </w:r>
                      </w:hyperlink>
                    </w:p>
                    <w:p w14:paraId="28266E50" w14:textId="77777777" w:rsidR="00A367A7" w:rsidRPr="00EE50D1" w:rsidRDefault="0034733B" w:rsidP="00A367A7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284"/>
                      </w:pPr>
                      <w:r>
                        <w:t>e</w:t>
                      </w:r>
                      <w:r w:rsidR="008914CB" w:rsidRPr="00EE50D1">
                        <w:t>ndlose Randlinie</w:t>
                      </w:r>
                      <w:r w:rsidR="00A367A7" w:rsidRPr="00EE50D1">
                        <w:t>.</w:t>
                      </w:r>
                    </w:p>
                    <w:p w14:paraId="6562AD34" w14:textId="77777777" w:rsidR="008914CB" w:rsidRPr="00EE50D1" w:rsidRDefault="0034733B" w:rsidP="00A367A7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284"/>
                      </w:pPr>
                      <w:r>
                        <w:t>j</w:t>
                      </w:r>
                      <w:r w:rsidR="00A367A7" w:rsidRPr="00EE50D1">
                        <w:t xml:space="preserve">eder Punkt auf der Kreislinie </w:t>
                      </w:r>
                      <w:r w:rsidR="008914CB" w:rsidRPr="00EE50D1">
                        <w:t>hat imm</w:t>
                      </w:r>
                      <w:r w:rsidR="00900217" w:rsidRPr="00EE50D1">
                        <w:t xml:space="preserve">er den gleichen Abstand </w:t>
                      </w:r>
                      <w:r w:rsidR="00A367A7" w:rsidRPr="00EE50D1">
                        <w:t>vom Mittelpunkt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524C4F" wp14:editId="0957A471">
                <wp:simplePos x="0" y="0"/>
                <wp:positionH relativeFrom="margin">
                  <wp:posOffset>3155005</wp:posOffset>
                </wp:positionH>
                <wp:positionV relativeFrom="paragraph">
                  <wp:posOffset>3661643</wp:posOffset>
                </wp:positionV>
                <wp:extent cx="2159635" cy="2159635"/>
                <wp:effectExtent l="57150" t="57150" r="145415" b="14541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153AC9A" w14:textId="77777777" w:rsidR="008914CB" w:rsidRPr="00A367A7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Beispiele aus meinem Leben:</w:t>
                            </w:r>
                          </w:p>
                          <w:p w14:paraId="52114631" w14:textId="77777777" w:rsidR="00900217" w:rsidRDefault="00900217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________________________________________________________</w:t>
                            </w:r>
                            <w:r w:rsidR="00A367A7">
                              <w:rPr>
                                <w:sz w:val="26"/>
                                <w:szCs w:val="26"/>
                              </w:rPr>
                              <w:t>______________</w:t>
                            </w:r>
                            <w:r w:rsidR="00485859">
                              <w:rPr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14:paraId="7BBEB31E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DEA86A0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93B845E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B51AE43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7972F50" w14:textId="77777777" w:rsid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DFEC3EA" w14:textId="77777777" w:rsidR="008914CB" w:rsidRPr="008914CB" w:rsidRDefault="008914CB" w:rsidP="008914CB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24C4F" id="Ellipse 34" o:spid="_x0000_s1040" style="position:absolute;margin-left:248.45pt;margin-top:288.3pt;width:170.05pt;height:170.0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" fillcolor="window" strokecolor="#9bbb59" strokeweight="2pt">
                <v:shadow on="t" color="black" opacity="26214f" origin="-.5,-.5" offset=".74836mm,.74836mm"/>
                <v:textbox>
                  <w:txbxContent>
                    <w:p w14:paraId="1153AC9A" w14:textId="77777777" w:rsidR="008914CB" w:rsidRPr="00A367A7" w:rsidRDefault="008914CB" w:rsidP="008914CB">
                      <w:pPr>
                        <w:pStyle w:val="Listenabsatz"/>
                        <w:ind w:left="142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Beispiele aus meinem Leben:</w:t>
                      </w:r>
                    </w:p>
                    <w:p w14:paraId="52114631" w14:textId="77777777" w:rsidR="00900217" w:rsidRDefault="00900217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________________________________________________________</w:t>
                      </w:r>
                      <w:r w:rsidR="00A367A7">
                        <w:rPr>
                          <w:sz w:val="26"/>
                          <w:szCs w:val="26"/>
                        </w:rPr>
                        <w:t>______________</w:t>
                      </w:r>
                      <w:r w:rsidR="00485859">
                        <w:rPr>
                          <w:sz w:val="26"/>
                          <w:szCs w:val="26"/>
                        </w:rPr>
                        <w:t>_____</w:t>
                      </w:r>
                    </w:p>
                    <w:p w14:paraId="7BBEB31E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5DEA86A0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093B845E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4B51AE43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17972F50" w14:textId="77777777" w:rsid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1DFEC3EA" w14:textId="77777777" w:rsidR="008914CB" w:rsidRPr="008914CB" w:rsidRDefault="008914CB" w:rsidP="008914CB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7597BC3" wp14:editId="024C3A21">
                <wp:simplePos x="0" y="0"/>
                <wp:positionH relativeFrom="page">
                  <wp:posOffset>3372566</wp:posOffset>
                </wp:positionH>
                <wp:positionV relativeFrom="paragraph">
                  <wp:posOffset>6031819</wp:posOffset>
                </wp:positionV>
                <wp:extent cx="3188970" cy="1601470"/>
                <wp:effectExtent l="57150" t="57150" r="68580" b="55880"/>
                <wp:wrapNone/>
                <wp:docPr id="60" name="Parallelogram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70" cy="1601470"/>
                        </a:xfrm>
                        <a:prstGeom prst="parallelogram">
                          <a:avLst>
                            <a:gd name="adj" fmla="val 4016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E15418A" w14:textId="77777777" w:rsidR="00860AAF" w:rsidRDefault="00860AAF" w:rsidP="00860AAF">
                            <w:pPr>
                              <w:pStyle w:val="Listenabsatz"/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 w:rsidRPr="00860AAF">
                              <w:rPr>
                                <w:sz w:val="24"/>
                                <w:szCs w:val="24"/>
                              </w:rPr>
                              <w:t>Beispiele aus meinem Leben:</w:t>
                            </w:r>
                          </w:p>
                          <w:p w14:paraId="20803469" w14:textId="77777777" w:rsidR="00860AAF" w:rsidRPr="00860AAF" w:rsidRDefault="00860AAF" w:rsidP="00860AAF">
                            <w:pPr>
                              <w:pStyle w:val="Listenabsatz"/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</w:t>
                            </w:r>
                            <w:r w:rsidR="00485859">
                              <w:rPr>
                                <w:sz w:val="24"/>
                                <w:szCs w:val="24"/>
                              </w:rPr>
                              <w:t>_______________________________________</w:t>
                            </w:r>
                          </w:p>
                          <w:p w14:paraId="71675B7C" w14:textId="77777777" w:rsidR="00860AAF" w:rsidRDefault="00860AAF" w:rsidP="00860A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7BC3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60" o:spid="_x0000_s1041" type="#_x0000_t7" style="position:absolute;margin-left:265.55pt;margin-top:474.95pt;width:251.1pt;height:126.1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" adj="4356" fillcolor="window" strokecolor="#f79646" strokeweight="2pt">
                <v:textbox>
                  <w:txbxContent>
                    <w:p w14:paraId="4E15418A" w14:textId="77777777" w:rsidR="00860AAF" w:rsidRDefault="00860AAF" w:rsidP="00860AAF">
                      <w:pPr>
                        <w:pStyle w:val="Listenabsatz"/>
                        <w:ind w:left="142"/>
                        <w:rPr>
                          <w:sz w:val="24"/>
                          <w:szCs w:val="24"/>
                        </w:rPr>
                      </w:pPr>
                      <w:r w:rsidRPr="00860AAF">
                        <w:rPr>
                          <w:sz w:val="24"/>
                          <w:szCs w:val="24"/>
                        </w:rPr>
                        <w:t>Beispiele aus meinem Leben:</w:t>
                      </w:r>
                    </w:p>
                    <w:p w14:paraId="20803469" w14:textId="77777777" w:rsidR="00860AAF" w:rsidRPr="00860AAF" w:rsidRDefault="00860AAF" w:rsidP="00860AAF">
                      <w:pPr>
                        <w:pStyle w:val="Listenabsatz"/>
                        <w:ind w:left="14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</w:t>
                      </w:r>
                      <w:r w:rsidR="00485859">
                        <w:rPr>
                          <w:sz w:val="24"/>
                          <w:szCs w:val="24"/>
                        </w:rPr>
                        <w:t>_______________________________________</w:t>
                      </w:r>
                    </w:p>
                    <w:p w14:paraId="71675B7C" w14:textId="77777777" w:rsidR="00860AAF" w:rsidRDefault="00860AAF" w:rsidP="00860AAF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4733B"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B3FCFD0" wp14:editId="415EA482">
                <wp:simplePos x="0" y="0"/>
                <wp:positionH relativeFrom="margin">
                  <wp:posOffset>-263122</wp:posOffset>
                </wp:positionH>
                <wp:positionV relativeFrom="paragraph">
                  <wp:posOffset>5961117</wp:posOffset>
                </wp:positionV>
                <wp:extent cx="3187700" cy="1685925"/>
                <wp:effectExtent l="57150" t="57150" r="69850" b="66675"/>
                <wp:wrapNone/>
                <wp:docPr id="31" name="Parallelogram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1685925"/>
                        </a:xfrm>
                        <a:prstGeom prst="parallelogram">
                          <a:avLst>
                            <a:gd name="adj" fmla="val 40831"/>
                          </a:avLst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B42B5" w14:textId="77777777" w:rsidR="00860AAF" w:rsidRPr="00485859" w:rsidRDefault="004F7507" w:rsidP="00860A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27" w:history="1">
                              <w:r w:rsidR="00860AAF" w:rsidRPr="00485859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Parallelogramm</w:t>
                              </w:r>
                            </w:hyperlink>
                          </w:p>
                          <w:p w14:paraId="06CB0E59" w14:textId="77777777" w:rsidR="00860AAF" w:rsidRDefault="0034733B" w:rsidP="004F7507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v</w:t>
                            </w:r>
                            <w:r w:rsidR="0098702B">
                              <w:t>ier Seiten</w:t>
                            </w:r>
                          </w:p>
                          <w:p w14:paraId="36F211B9" w14:textId="77777777" w:rsidR="00860AAF" w:rsidRDefault="0034733B" w:rsidP="004F7507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g</w:t>
                            </w:r>
                            <w:r w:rsidR="00860AAF">
                              <w:t>egenüberl</w:t>
                            </w:r>
                            <w:r>
                              <w:t>iegende Seiten sind gleich lang</w:t>
                            </w:r>
                          </w:p>
                          <w:p w14:paraId="7F9EB22E" w14:textId="77777777" w:rsidR="0098702B" w:rsidRDefault="0034733B" w:rsidP="004F7507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g</w:t>
                            </w:r>
                            <w:r w:rsidR="0098702B">
                              <w:t>egenüb</w:t>
                            </w:r>
                            <w:r>
                              <w:t>erliegende Seiten sind parallel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CFD0" id="Parallelogramm 31" o:spid="_x0000_s1042" type="#_x0000_t7" style="position:absolute;margin-left:-20.7pt;margin-top:469.4pt;width:251pt;height:132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" adj="4664" fillcolor="white [3201]" strokecolor="#f79646 [3209]" strokeweight="2pt">
                <v:textbox>
                  <w:txbxContent>
                    <w:p w14:paraId="6ECB42B5" w14:textId="77777777" w:rsidR="00860AAF" w:rsidRPr="00485859" w:rsidRDefault="004F7507" w:rsidP="00860A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hyperlink r:id="rId28" w:history="1">
                        <w:r w:rsidR="00860AAF" w:rsidRPr="00485859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Parallelogramm</w:t>
                        </w:r>
                      </w:hyperlink>
                    </w:p>
                    <w:p w14:paraId="06CB0E59" w14:textId="77777777" w:rsidR="00860AAF" w:rsidRDefault="0034733B" w:rsidP="004F7507">
                      <w:pPr>
                        <w:pStyle w:val="Listenabsatz"/>
                        <w:numPr>
                          <w:ilvl w:val="0"/>
                          <w:numId w:val="27"/>
                        </w:numPr>
                      </w:pPr>
                      <w:r>
                        <w:t>v</w:t>
                      </w:r>
                      <w:r w:rsidR="0098702B">
                        <w:t>ier Seiten</w:t>
                      </w:r>
                    </w:p>
                    <w:p w14:paraId="36F211B9" w14:textId="77777777" w:rsidR="00860AAF" w:rsidRDefault="0034733B" w:rsidP="004F7507">
                      <w:pPr>
                        <w:pStyle w:val="Listenabsatz"/>
                        <w:numPr>
                          <w:ilvl w:val="0"/>
                          <w:numId w:val="27"/>
                        </w:numPr>
                      </w:pPr>
                      <w:r>
                        <w:t>g</w:t>
                      </w:r>
                      <w:r w:rsidR="00860AAF">
                        <w:t>egenüberl</w:t>
                      </w:r>
                      <w:r>
                        <w:t>iegende Seiten sind gleich lang</w:t>
                      </w:r>
                    </w:p>
                    <w:p w14:paraId="7F9EB22E" w14:textId="77777777" w:rsidR="0098702B" w:rsidRDefault="0034733B" w:rsidP="004F7507">
                      <w:pPr>
                        <w:pStyle w:val="Listenabsatz"/>
                        <w:numPr>
                          <w:ilvl w:val="0"/>
                          <w:numId w:val="27"/>
                        </w:numPr>
                      </w:pPr>
                      <w:r>
                        <w:t>g</w:t>
                      </w:r>
                      <w:r w:rsidR="0098702B">
                        <w:t>egenüb</w:t>
                      </w:r>
                      <w:r>
                        <w:t>erliegende Seiten sind parallel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ADD" w:rsidRPr="00860AAF">
        <w:rPr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F9C9F5E" wp14:editId="669AC56B">
                <wp:simplePos x="0" y="0"/>
                <wp:positionH relativeFrom="column">
                  <wp:posOffset>5312410</wp:posOffset>
                </wp:positionH>
                <wp:positionV relativeFrom="paragraph">
                  <wp:posOffset>2222500</wp:posOffset>
                </wp:positionV>
                <wp:extent cx="1212850" cy="1574800"/>
                <wp:effectExtent l="0" t="0" r="25400" b="25400"/>
                <wp:wrapNone/>
                <wp:docPr id="19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57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4064E" w14:textId="77777777" w:rsidR="00147AB4" w:rsidRDefault="00147AB4" w:rsidP="00147AB4">
                            <w:pPr>
                              <w:jc w:val="center"/>
                            </w:pPr>
                            <w:r>
                              <w:t xml:space="preserve">Sie möchten mehr </w:t>
                            </w:r>
                            <w:r w:rsidR="00AB59D7">
                              <w:t>w</w:t>
                            </w:r>
                            <w:r>
                              <w:t xml:space="preserve">issen? Lesen Sie hier nach: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5CF5FC8" wp14:editId="2F9A7CC2">
                                  <wp:extent cx="685800" cy="683152"/>
                                  <wp:effectExtent l="0" t="0" r="0" b="3175"/>
                                  <wp:docPr id="491" name="Grafik 491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3EC2BB6.tmp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490" cy="689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C9F5E" id="Abgerundetes Rechteck 19" o:spid="_x0000_s1043" style="position:absolute;margin-left:418.3pt;margin-top:175pt;width:95.5pt;height:12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" fillcolor="white [3201]" strokecolor="black [3200]" strokeweight="2pt">
                <v:textbox>
                  <w:txbxContent>
                    <w:p w14:paraId="6234064E" w14:textId="77777777" w:rsidR="00147AB4" w:rsidRDefault="00147AB4" w:rsidP="00147AB4">
                      <w:pPr>
                        <w:jc w:val="center"/>
                      </w:pPr>
                      <w:r>
                        <w:t xml:space="preserve">Sie möchten mehr </w:t>
                      </w:r>
                      <w:r w:rsidR="00AB59D7">
                        <w:t>w</w:t>
                      </w:r>
                      <w:r>
                        <w:t xml:space="preserve">issen? Lesen Sie hier nach: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5CF5FC8" wp14:editId="2F9A7CC2">
                            <wp:extent cx="685800" cy="683152"/>
                            <wp:effectExtent l="0" t="0" r="0" b="3175"/>
                            <wp:docPr id="491" name="Grafik 491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3EC2BB6.tmp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490" cy="689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5107" w:rsidRPr="00860AAF">
        <w:rPr>
          <w:b/>
          <w:i/>
          <w:color w:val="FF0000"/>
          <w:sz w:val="22"/>
          <w:szCs w:val="22"/>
        </w:rPr>
        <w:br w:type="page"/>
      </w:r>
      <w:r w:rsidR="00EA5107" w:rsidRP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3. </w:t>
      </w:r>
      <w:r w:rsidR="00DD3F38" w:rsidRP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Übungen</w:t>
      </w:r>
      <w:r w:rsidR="00E55A60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zuordnen</w:t>
      </w:r>
    </w:p>
    <w:p w14:paraId="60157CA7" w14:textId="77777777" w:rsidR="00DD3F38" w:rsidRDefault="00A77356" w:rsidP="00DD3F38">
      <w:pPr>
        <w:pStyle w:val="AufgabeTex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5A9485D7" wp14:editId="0EDF7F7F">
                <wp:simplePos x="0" y="0"/>
                <wp:positionH relativeFrom="column">
                  <wp:posOffset>-167831</wp:posOffset>
                </wp:positionH>
                <wp:positionV relativeFrom="paragraph">
                  <wp:posOffset>109220</wp:posOffset>
                </wp:positionV>
                <wp:extent cx="6623241" cy="4124325"/>
                <wp:effectExtent l="57150" t="38100" r="0" b="123825"/>
                <wp:wrapNone/>
                <wp:docPr id="504" name="Gruppieren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241" cy="4124325"/>
                          <a:chOff x="-191" y="-9526"/>
                          <a:chExt cx="6623241" cy="4124325"/>
                        </a:xfrm>
                      </wpg:grpSpPr>
                      <wpg:grpSp>
                        <wpg:cNvPr id="47" name="Gruppieren 47"/>
                        <wpg:cNvGrpSpPr/>
                        <wpg:grpSpPr>
                          <a:xfrm>
                            <a:off x="5397500" y="54610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wpg:grpSp>
                          <wpg:cNvPr id="37" name="Gruppieren 37"/>
                          <wpg:cNvGrpSpPr/>
                          <wpg:grpSpPr>
                            <a:xfrm>
                              <a:off x="0" y="0"/>
                              <a:ext cx="1225550" cy="1225550"/>
                              <a:chOff x="0" y="0"/>
                              <a:chExt cx="1225550" cy="1225550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Grafik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50" cy="122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Bild 1" descr="QR Code">
                                <a:hlinkClick r:id="rId32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0" y="32385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9" name="Rechteck 39"/>
                          <wps:cNvSpPr/>
                          <wps:spPr>
                            <a:xfrm>
                              <a:off x="285293" y="87783"/>
                              <a:ext cx="660400" cy="260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F34C25" w14:textId="77777777" w:rsidR="000337BE" w:rsidRDefault="000337BE" w:rsidP="000337BE">
                                <w:pPr>
                                  <w:jc w:val="center"/>
                                </w:pPr>
                                <w:r>
                                  <w:t>Übung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uppieren 63"/>
                        <wpg:cNvGrpSpPr/>
                        <wpg:grpSpPr>
                          <a:xfrm>
                            <a:off x="-191" y="-9526"/>
                            <a:ext cx="4826000" cy="4124325"/>
                            <a:chOff x="-191" y="-9526"/>
                            <a:chExt cx="4826000" cy="4124325"/>
                          </a:xfrm>
                        </wpg:grpSpPr>
                        <wpg:grpSp>
                          <wpg:cNvPr id="58" name="Gruppieren 58"/>
                          <wpg:cNvGrpSpPr/>
                          <wpg:grpSpPr>
                            <a:xfrm>
                              <a:off x="-191" y="-9526"/>
                              <a:ext cx="4826000" cy="4124325"/>
                              <a:chOff x="-191" y="-9526"/>
                              <a:chExt cx="4826000" cy="4124325"/>
                            </a:xfrm>
                          </wpg:grpSpPr>
                          <wpg:grpSp>
                            <wpg:cNvPr id="3" name="Gruppieren 3"/>
                            <wpg:cNvGrpSpPr/>
                            <wpg:grpSpPr>
                              <a:xfrm>
                                <a:off x="-191" y="-9526"/>
                                <a:ext cx="4826000" cy="4124325"/>
                                <a:chOff x="-191" y="-9526"/>
                                <a:chExt cx="4826000" cy="4124325"/>
                              </a:xfrm>
                            </wpg:grpSpPr>
                            <wps:wsp>
                              <wps:cNvPr id="6" name="Abgerundetes Rechteck 6"/>
                              <wps:cNvSpPr/>
                              <wps:spPr>
                                <a:xfrm>
                                  <a:off x="-191" y="-9526"/>
                                  <a:ext cx="4826000" cy="4124325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F81BD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F81BD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F81BD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14:paraId="5A9A15DC" w14:textId="77777777" w:rsidR="00686D61" w:rsidRDefault="00E14A22" w:rsidP="00686D61">
                                    <w:pPr>
                                      <w:pStyle w:val="TabelleKopflinks"/>
                                      <w:ind w:firstLine="36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 w:rsidR="00686D61" w:rsidRPr="008A7B06">
                                      <w:rPr>
                                        <w:sz w:val="24"/>
                                        <w:szCs w:val="24"/>
                                      </w:rPr>
                                      <w:t>Arbeitsauftrag:</w:t>
                                    </w:r>
                                  </w:p>
                                  <w:p w14:paraId="6445866D" w14:textId="77777777" w:rsidR="005F43D7" w:rsidRDefault="005F43D7" w:rsidP="00686D61">
                                    <w:pPr>
                                      <w:pStyle w:val="TabelleKopflinks"/>
                                      <w:ind w:firstLine="36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A430286" w14:textId="77777777" w:rsidR="00686D61" w:rsidRPr="000B58F4" w:rsidRDefault="00686D61" w:rsidP="004F7507">
                                    <w:pPr>
                                      <w:pStyle w:val="TabelleKopflinks"/>
                                      <w:numPr>
                                        <w:ilvl w:val="0"/>
                                        <w:numId w:val="29"/>
                                      </w:numPr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</w:pPr>
                                    <w:r w:rsidRPr="000B58F4"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  <w:t>Entscheiden Sie sich für eine der beiden Möglichkeiten.</w:t>
                                    </w:r>
                                  </w:p>
                                  <w:p w14:paraId="57C4C358" w14:textId="77777777" w:rsidR="00686D61" w:rsidRPr="000B58F4" w:rsidRDefault="00686D61" w:rsidP="00686D61">
                                    <w:pPr>
                                      <w:pStyle w:val="TabelleKopflinks"/>
                                      <w:ind w:left="360"/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</w:pPr>
                                    <w:r w:rsidRPr="000B58F4"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  <w:t xml:space="preserve">Bearbeiten Sie die Übung 1. </w:t>
                                    </w:r>
                                  </w:p>
                                  <w:p w14:paraId="3286D9B1" w14:textId="77777777" w:rsidR="00686D61" w:rsidRPr="000B58F4" w:rsidRDefault="00686D61" w:rsidP="00686D61">
                                    <w:pPr>
                                      <w:pStyle w:val="TabelleKopflinks"/>
                                      <w:ind w:left="360"/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7A5A2327" w14:textId="77777777" w:rsidR="00686D61" w:rsidRDefault="00686D61" w:rsidP="004F7507">
                                    <w:pPr>
                                      <w:pStyle w:val="TabelleKopflinks"/>
                                      <w:numPr>
                                        <w:ilvl w:val="0"/>
                                        <w:numId w:val="24"/>
                                      </w:numPr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 xml:space="preserve">Möglichkeit 1: QR-Code </w:t>
                                    </w:r>
                                    <w:r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 xml:space="preserve">scannen/ </w:t>
                                    </w:r>
                                    <w:r w:rsidRPr="008A7B06"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 xml:space="preserve">anklicken. </w:t>
                                    </w:r>
                                  </w:p>
                                  <w:p w14:paraId="6F0396C9" w14:textId="77777777" w:rsidR="00686D61" w:rsidRDefault="00686D61" w:rsidP="00686D61">
                                    <w:pPr>
                                      <w:pStyle w:val="TabelleKopflinks"/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7BC9487" w14:textId="77777777" w:rsidR="00686D61" w:rsidRPr="008A7B06" w:rsidRDefault="00686D61" w:rsidP="00686D61">
                                    <w:pPr>
                                      <w:pStyle w:val="TabelleKopflinks"/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89AF475" w14:textId="77777777" w:rsidR="00686D61" w:rsidRPr="008A7B06" w:rsidRDefault="00686D61" w:rsidP="004F7507">
                                    <w:pPr>
                                      <w:pStyle w:val="TabelleKopflinks"/>
                                      <w:numPr>
                                        <w:ilvl w:val="0"/>
                                        <w:numId w:val="24"/>
                                      </w:numPr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>Möglichkeit 2: Kär</w:t>
                                    </w:r>
                                    <w:r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>tchen ausschneiden und zuordnen (Einlegeblatt)</w:t>
                                    </w:r>
                                  </w:p>
                                  <w:p w14:paraId="0BA0F843" w14:textId="77777777" w:rsidR="00686D61" w:rsidRPr="008A7B06" w:rsidRDefault="00686D61" w:rsidP="00686D61">
                                    <w:pPr>
                                      <w:pStyle w:val="TabelleKopflinks"/>
                                      <w:ind w:left="72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t>Arbeitsauftrag</w:t>
                                    </w:r>
                                  </w:p>
                                  <w:p w14:paraId="3960C7F4" w14:textId="77777777" w:rsidR="00686D61" w:rsidRPr="008A7B06" w:rsidRDefault="0034733B" w:rsidP="00686D61">
                                    <w:pPr>
                                      <w:pStyle w:val="TabelleKopflinks"/>
                                      <w:ind w:left="720"/>
                                      <w:rPr>
                                        <w:b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Schön, dass Sie </w:t>
                                    </w:r>
                                    <w:r w:rsidR="00686D61"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die Flächen k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ennen lernen möchten</w:t>
                                    </w:r>
                                    <w:r w:rsidR="00686D61"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.</w:t>
                                    </w:r>
                                    <w:r w:rsidR="00686D61" w:rsidRPr="008A7B06">
                                      <w:rPr>
                                        <w:rFonts w:eastAsia="Times New Roman" w:cs="Times New Roman"/>
                                        <w:bCs/>
                                        <w:noProof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  <w:p w14:paraId="50E3BC86" w14:textId="77777777" w:rsidR="00686D61" w:rsidRPr="008A7B06" w:rsidRDefault="00686D61" w:rsidP="004F7507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5"/>
                                      </w:numP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Schneide</w:t>
                                    </w:r>
                                    <w:r w:rsidR="0034733B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n Sie </w:t>
                                    </w:r>
                                    <w:r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die Kärtchen aus. </w:t>
                                    </w:r>
                                    <w:r w:rsidRPr="008A7B06">
                                      <w:rPr>
                                        <w:b/>
                                        <w:noProof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drawing>
                                        <wp:inline distT="0" distB="0" distL="0" distR="0" wp14:anchorId="54B0F71E" wp14:editId="24050F2B">
                                          <wp:extent cx="226772" cy="242728"/>
                                          <wp:effectExtent l="0" t="0" r="1905" b="5080"/>
                                          <wp:docPr id="1886" name="Grafik 188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Grafik 143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29366" cy="2455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BC43533" w14:textId="77777777" w:rsidR="00686D61" w:rsidRPr="008A7B06" w:rsidRDefault="00686D61" w:rsidP="004F7507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5"/>
                                      </w:numP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Ordne</w:t>
                                    </w:r>
                                    <w:r w:rsidR="0034733B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n Sie </w:t>
                                    </w:r>
                                    <w:r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den Flächen den Namen zu.  </w:t>
                                    </w:r>
                                  </w:p>
                                  <w:p w14:paraId="4139BB2C" w14:textId="77777777" w:rsidR="00686D61" w:rsidRPr="008A7B06" w:rsidRDefault="00686D61" w:rsidP="004F7507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5"/>
                                      </w:numP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Kontrollieren Sie Ihre Lösungen. </w:t>
                                    </w:r>
                                    <w:r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Bearbeiten Sie Aufgabe d). </w:t>
                                    </w:r>
                                    <w:r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br/>
                                    </w:r>
                                    <w:r w:rsidR="004900DE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Finden Sie Ihre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Fehler und verbessern Sie </w:t>
                                    </w:r>
                                    <w:r w:rsidR="004900DE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diese.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  <w:p w14:paraId="5ECE5210" w14:textId="77777777" w:rsidR="005F43D7" w:rsidRDefault="00686D61" w:rsidP="004F7507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5"/>
                                      </w:numP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Suchen Sie sich </w:t>
                                    </w:r>
                                    <w:r w:rsidR="005F43D7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eine Partnerin oder </w:t>
                                    </w:r>
                                    <w:r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einen Partner. </w:t>
                                    </w:r>
                                  </w:p>
                                  <w:p w14:paraId="2C2F09CE" w14:textId="77777777" w:rsidR="00686D61" w:rsidRDefault="005F43D7" w:rsidP="004F7507">
                                    <w:pPr>
                                      <w:pStyle w:val="Listenabsatz"/>
                                      <w:ind w:left="1068"/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ab/>
                                    </w:r>
                                    <w:r w:rsidR="00686D61" w:rsidRPr="008A7B06"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drawing>
                                        <wp:inline distT="0" distB="0" distL="0" distR="0" wp14:anchorId="7123B338" wp14:editId="019F59F1">
                                          <wp:extent cx="401604" cy="197510"/>
                                          <wp:effectExtent l="0" t="0" r="0" b="0"/>
                                          <wp:docPr id="1887" name="Grafik 188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Grafik 143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03783" cy="19858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4093FC7" w14:textId="2A07FB37" w:rsidR="00686D61" w:rsidRPr="00700A77" w:rsidRDefault="005F43D7" w:rsidP="00686D61">
                                    <w:pPr>
                                      <w:pStyle w:val="Listenabsatz"/>
                                      <w:ind w:left="1068"/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S</w:t>
                                    </w:r>
                                    <w:r w:rsidR="00686D61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pielen Sie Memory mit den Karten</w:t>
                                    </w:r>
                                  </w:p>
                                  <w:p w14:paraId="41E08445" w14:textId="77777777" w:rsidR="00686D61" w:rsidRPr="00710C99" w:rsidRDefault="00686D61" w:rsidP="00686D61">
                                    <w:pPr>
                                      <w:pStyle w:val="TabelleKopflinks"/>
                                      <w:ind w:left="720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Grafik 1429"/>
                                <pic:cNvPicPr/>
                              </pic:nvPicPr>
                              <pic:blipFill>
                                <a:blip r:embed="rId34" cstate="print">
                                  <a:duotone>
                                    <a:srgbClr val="4F81BD">
                                      <a:shade val="45000"/>
                                      <a:satMod val="135000"/>
                                    </a:srgb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77800"/>
                                  <a:ext cx="191135" cy="240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57" name="Bild 1" descr="Hand, Wie, Daumen, Bis, Bestätigen, Ordnung, Geh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23900" y="2959100"/>
                                <a:ext cx="212725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58" name="Bild 2" descr="Abneigung, Hand, Daumen, Nach Unten, Nr, Ro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900" y="3194050"/>
                              <a:ext cx="21082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65" name="Gerade Verbindung mit Pfeil 465"/>
                        <wps:cNvCnPr/>
                        <wps:spPr>
                          <a:xfrm>
                            <a:off x="3454400" y="1098550"/>
                            <a:ext cx="2183943" cy="139700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485D7" id="Gruppieren 504" o:spid="_x0000_s1044" style="position:absolute;left:0;text-align:left;margin-left:-13.2pt;margin-top:8.6pt;width:521.5pt;height:324.75pt;z-index:251733504;mso-width-relative:margin;mso-height-relative:margin" coordorigin="-1,-95" coordsize="66232,4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">
                <v:group id="Gruppieren 47" o:spid="_x0000_s1045" style="position:absolute;left:53975;top:5461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Gruppieren 37" o:spid="_x0000_s1046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Grafik 36" o:spid="_x0000_s1047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">
                      <v:imagedata r:id="rId37" o:title=""/>
                    </v:shape>
                    <v:shape id="Bild 1" o:spid="_x0000_s1048" type="#_x0000_t75" alt="QR Code" href="https://learningapps.org/watch?v=pge728knc18" style="position:absolute;left:2857;top:3238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" o:button="t">
                      <v:fill o:detectmouseclick="t"/>
                      <v:imagedata r:id="rId38" o:title="QR Code"/>
                    </v:shape>
                  </v:group>
                  <v:rect id="Rechteck 39" o:spid="_x0000_s1049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" fillcolor="white [3201]" stroked="f" strokeweight="2pt">
                    <v:textbox>
                      <w:txbxContent>
                        <w:p w14:paraId="19F34C25" w14:textId="77777777" w:rsidR="000337BE" w:rsidRDefault="000337BE" w:rsidP="000337BE">
                          <w:pPr>
                            <w:jc w:val="center"/>
                          </w:pPr>
                          <w:r>
                            <w:t>Übung 1</w:t>
                          </w:r>
                        </w:p>
                      </w:txbxContent>
                    </v:textbox>
                  </v:rect>
                </v:group>
                <v:group id="Gruppieren 63" o:spid="_x0000_s1050" style="position:absolute;left:-1;top:-95;width:48259;height:41242" coordorigin="-1,-95" coordsize="48260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Gruppieren 58" o:spid="_x0000_s1051" style="position:absolute;left:-1;top:-95;width:48259;height:41242" coordorigin="-1,-95" coordsize="48260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group id="Gruppieren 3" o:spid="_x0000_s1052" style="position:absolute;left:-1;top:-95;width:48259;height:41242" coordorigin="-1,-95" coordsize="48260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roundrect id="Abgerundetes Rechteck 6" o:spid="_x0000_s1053" style="position:absolute;left:-1;top:-95;width:48259;height:41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" fillcolor="#a3c4ff" strokecolor="#4a7ebb">
                        <v:fill color2="#e5eeff" rotate="t" angle="180" colors="0 #a3c4ff;22938f #bfd5ff;1 #e5eeff" focus="100%" type="gradient"/>
                        <v:shadow on="t" color="black" opacity="24903f" origin=",.5" offset="0,.55556mm"/>
                        <v:textbox>
                          <w:txbxContent>
                            <w:p w14:paraId="5A9A15DC" w14:textId="77777777" w:rsidR="00686D61" w:rsidRDefault="00E14A22" w:rsidP="00686D61">
                              <w:pPr>
                                <w:pStyle w:val="TabelleKopflinks"/>
                                <w:ind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ab/>
                              </w:r>
                              <w:r w:rsidR="00686D61" w:rsidRPr="008A7B06">
                                <w:rPr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6445866D" w14:textId="77777777" w:rsidR="005F43D7" w:rsidRDefault="005F43D7" w:rsidP="00686D61">
                              <w:pPr>
                                <w:pStyle w:val="TabelleKopflinks"/>
                                <w:ind w:firstLine="36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A430286" w14:textId="77777777" w:rsidR="00686D61" w:rsidRPr="000B58F4" w:rsidRDefault="00686D61" w:rsidP="004F7507">
                              <w:pPr>
                                <w:pStyle w:val="TabelleKopflinks"/>
                                <w:numPr>
                                  <w:ilvl w:val="0"/>
                                  <w:numId w:val="29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B58F4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Entscheiden Sie sich für eine der beiden Möglichkeiten.</w:t>
                              </w:r>
                            </w:p>
                            <w:p w14:paraId="57C4C358" w14:textId="77777777" w:rsidR="00686D61" w:rsidRPr="000B58F4" w:rsidRDefault="00686D61" w:rsidP="00686D61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B58F4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Bearbeiten Sie die Übung 1. </w:t>
                              </w:r>
                            </w:p>
                            <w:p w14:paraId="3286D9B1" w14:textId="77777777" w:rsidR="00686D61" w:rsidRPr="000B58F4" w:rsidRDefault="00686D61" w:rsidP="00686D61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  <w:p w14:paraId="7A5A2327" w14:textId="77777777" w:rsidR="00686D61" w:rsidRDefault="00686D61" w:rsidP="004F7507">
                              <w:pPr>
                                <w:pStyle w:val="TabelleKopflinks"/>
                                <w:numPr>
                                  <w:ilvl w:val="0"/>
                                  <w:numId w:val="24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Möglichkeit 1: QR-Code </w:t>
                              </w:r>
                              <w: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scannen/ </w:t>
                              </w:r>
                              <w:r w:rsidRPr="008A7B06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anklicken. </w:t>
                              </w:r>
                            </w:p>
                            <w:p w14:paraId="6F0396C9" w14:textId="77777777" w:rsidR="00686D61" w:rsidRDefault="00686D61" w:rsidP="00686D61">
                              <w:pPr>
                                <w:pStyle w:val="TabelleKopflinks"/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77BC9487" w14:textId="77777777" w:rsidR="00686D61" w:rsidRPr="008A7B06" w:rsidRDefault="00686D61" w:rsidP="00686D61">
                              <w:pPr>
                                <w:pStyle w:val="TabelleKopflinks"/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189AF475" w14:textId="77777777" w:rsidR="00686D61" w:rsidRPr="008A7B06" w:rsidRDefault="00686D61" w:rsidP="004F7507">
                              <w:pPr>
                                <w:pStyle w:val="TabelleKopflinks"/>
                                <w:numPr>
                                  <w:ilvl w:val="0"/>
                                  <w:numId w:val="24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>Möglichkeit 2: Kär</w:t>
                              </w:r>
                              <w: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>tchen ausschneiden und zuordnen (Einlegeblatt)</w:t>
                              </w:r>
                            </w:p>
                            <w:p w14:paraId="0BA0F843" w14:textId="77777777" w:rsidR="00686D61" w:rsidRPr="008A7B06" w:rsidRDefault="00686D61" w:rsidP="00686D61">
                              <w:pPr>
                                <w:pStyle w:val="TabelleKopflinks"/>
                                <w:ind w:left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>Arbeitsauftrag</w:t>
                              </w:r>
                            </w:p>
                            <w:p w14:paraId="3960C7F4" w14:textId="77777777" w:rsidR="00686D61" w:rsidRPr="008A7B06" w:rsidRDefault="0034733B" w:rsidP="00686D61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Schön, dass Sie </w:t>
                              </w:r>
                              <w:r w:rsidR="00686D61"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die Flächen k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ennen lernen möchten</w:t>
                              </w:r>
                              <w:r w:rsidR="00686D61"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.</w:t>
                              </w:r>
                              <w:r w:rsidR="00686D61" w:rsidRPr="008A7B06">
                                <w:rPr>
                                  <w:rFonts w:eastAsia="Times New Roman" w:cs="Times New Roman"/>
                                  <w:bCs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</w:p>
                            <w:p w14:paraId="50E3BC86" w14:textId="77777777" w:rsidR="00686D61" w:rsidRPr="008A7B06" w:rsidRDefault="00686D61" w:rsidP="004F7507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Schneide</w:t>
                              </w:r>
                              <w:r w:rsidR="0034733B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n Sie </w:t>
                              </w: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die Kärtchen aus. </w:t>
                              </w:r>
                              <w:r w:rsidRPr="008A7B06">
                                <w:rPr>
                                  <w:b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54B0F71E" wp14:editId="24050F2B">
                                    <wp:extent cx="226772" cy="242728"/>
                                    <wp:effectExtent l="0" t="0" r="1905" b="5080"/>
                                    <wp:docPr id="1886" name="Grafik 18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366" cy="245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BC43533" w14:textId="77777777" w:rsidR="00686D61" w:rsidRPr="008A7B06" w:rsidRDefault="00686D61" w:rsidP="004F7507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Ordne</w:t>
                              </w:r>
                              <w:r w:rsidR="0034733B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n Sie </w:t>
                              </w: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den Flächen den Namen zu.  </w:t>
                              </w:r>
                            </w:p>
                            <w:p w14:paraId="4139BB2C" w14:textId="77777777" w:rsidR="00686D61" w:rsidRPr="008A7B06" w:rsidRDefault="00686D61" w:rsidP="004F7507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Kontrollieren Sie Ihre Lösungen. </w:t>
                              </w: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br/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Bearbeiten Sie Aufgabe d). </w:t>
                              </w: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br/>
                              </w:r>
                              <w:r w:rsidR="004900DE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Finden Sie Ihre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 Fehler und verbessern Sie </w:t>
                              </w:r>
                              <w:r w:rsidR="004900DE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diese.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</w:p>
                            <w:p w14:paraId="5ECE5210" w14:textId="77777777" w:rsidR="005F43D7" w:rsidRDefault="00686D61" w:rsidP="004F7507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Suchen Sie sich </w:t>
                              </w:r>
                              <w:r w:rsidR="005F43D7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eine Partnerin oder </w:t>
                              </w:r>
                              <w:r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einen Partner. </w:t>
                              </w:r>
                            </w:p>
                            <w:p w14:paraId="2C2F09CE" w14:textId="77777777" w:rsidR="00686D61" w:rsidRDefault="005F43D7" w:rsidP="004F7507">
                              <w:pPr>
                                <w:pStyle w:val="Listenabsatz"/>
                                <w:ind w:left="1068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ab/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ab/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ab/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ab/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ab/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ab/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ab/>
                              </w:r>
                              <w:r w:rsidR="00686D61" w:rsidRPr="008A7B06">
                                <w:rPr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drawing>
                                  <wp:inline distT="0" distB="0" distL="0" distR="0" wp14:anchorId="7123B338" wp14:editId="019F59F1">
                                    <wp:extent cx="401604" cy="197510"/>
                                    <wp:effectExtent l="0" t="0" r="0" b="0"/>
                                    <wp:docPr id="1887" name="Grafik 18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783" cy="1985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4093FC7" w14:textId="2A07FB37" w:rsidR="00686D61" w:rsidRPr="00700A77" w:rsidRDefault="005F43D7" w:rsidP="00686D61">
                              <w:pPr>
                                <w:pStyle w:val="Listenabsatz"/>
                                <w:ind w:left="1068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S</w:t>
                              </w:r>
                              <w:r w:rsidR="00686D61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pielen Sie Memory mit den Karten</w:t>
                              </w:r>
                            </w:p>
                            <w:p w14:paraId="41E08445" w14:textId="77777777" w:rsidR="00686D61" w:rsidRPr="00710C99" w:rsidRDefault="00686D61" w:rsidP="00686D61">
                              <w:pPr>
                                <w:pStyle w:val="TabelleKopflinks"/>
                                <w:ind w:left="72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oundrect>
                      <v:shape id="Grafik 1429" o:spid="_x0000_s1054" type="#_x0000_t75" style="position:absolute;left:3238;top:1778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">
                        <v:imagedata r:id="rId39" o:title="" recolortarget="#275791"/>
                      </v:shape>
                    </v:group>
                    <v:shape id="Bild 1" o:spid="_x0000_s1055" type="#_x0000_t75" alt="Hand, Wie, Daumen, Bis, Bestätigen, Ordnung, Gehen" style="position:absolute;left:7239;top:29591;width:2127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">
                      <v:imagedata r:id="rId40" o:title="Hand, Wie, Daumen, Bis, Bestätigen, Ordnung, Gehen"/>
                    </v:shape>
                  </v:group>
                  <v:shape id="Bild 2" o:spid="_x0000_s1056" type="#_x0000_t75" alt="Abneigung, Hand, Daumen, Nach Unten, Nr, Rot" style="position:absolute;left:7239;top:31940;width:2108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">
                    <v:imagedata r:id="rId41" o:title="Abneigung, Hand, Daumen, Nach Unten, Nr, Rot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465" o:spid="_x0000_s1057" type="#_x0000_t32" style="position:absolute;left:34544;top:10985;width:21839;height:13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" strokecolor="#4579b8 [3044]" strokeweight="4.5pt">
                  <v:stroke endarrow="block"/>
                </v:shape>
              </v:group>
            </w:pict>
          </mc:Fallback>
        </mc:AlternateContent>
      </w:r>
    </w:p>
    <w:p w14:paraId="335BF92C" w14:textId="77777777" w:rsidR="00DD3F38" w:rsidRDefault="00DD3F38" w:rsidP="00DD3F38">
      <w:pPr>
        <w:pStyle w:val="AufgabeText"/>
      </w:pPr>
    </w:p>
    <w:p w14:paraId="6A72D30A" w14:textId="77777777" w:rsidR="00DD3F38" w:rsidRDefault="00DD3F38" w:rsidP="00DD3F38">
      <w:pPr>
        <w:pStyle w:val="AufgabeText"/>
      </w:pPr>
    </w:p>
    <w:p w14:paraId="52172077" w14:textId="77777777" w:rsidR="00DD3F38" w:rsidRDefault="00DD3F38" w:rsidP="00DD3F38">
      <w:pPr>
        <w:pStyle w:val="AufgabeText"/>
      </w:pPr>
    </w:p>
    <w:p w14:paraId="5C455C68" w14:textId="77777777" w:rsidR="00DD3F38" w:rsidRDefault="00DD3F38" w:rsidP="00DD3F38">
      <w:pPr>
        <w:pStyle w:val="AufgabeText"/>
      </w:pPr>
    </w:p>
    <w:p w14:paraId="6BF6E030" w14:textId="77777777" w:rsidR="00DD3F38" w:rsidRDefault="00DD3F38" w:rsidP="00DD3F38">
      <w:pPr>
        <w:pStyle w:val="AufgabeText"/>
      </w:pPr>
    </w:p>
    <w:p w14:paraId="79038C8B" w14:textId="77777777" w:rsidR="00DD3F38" w:rsidRDefault="00DD3F38" w:rsidP="00DD3F38">
      <w:pPr>
        <w:pStyle w:val="AufgabeText"/>
      </w:pPr>
    </w:p>
    <w:p w14:paraId="18339B1F" w14:textId="77777777" w:rsidR="00C35E6E" w:rsidRDefault="00C35E6E" w:rsidP="00DD3F38">
      <w:pPr>
        <w:pStyle w:val="AufgabeText"/>
      </w:pPr>
    </w:p>
    <w:p w14:paraId="0ED2BA06" w14:textId="77777777" w:rsidR="00C35E6E" w:rsidRDefault="00C35E6E" w:rsidP="00DD3F38">
      <w:pPr>
        <w:pStyle w:val="AufgabeText"/>
      </w:pPr>
    </w:p>
    <w:p w14:paraId="45372FC7" w14:textId="77777777" w:rsidR="00C35E6E" w:rsidRDefault="00C35E6E" w:rsidP="00DD3F38">
      <w:pPr>
        <w:pStyle w:val="AufgabeText"/>
      </w:pPr>
    </w:p>
    <w:p w14:paraId="7130B696" w14:textId="77777777" w:rsidR="00C35E6E" w:rsidRDefault="00C35E6E" w:rsidP="00DD3F38">
      <w:pPr>
        <w:pStyle w:val="AufgabeText"/>
      </w:pPr>
    </w:p>
    <w:p w14:paraId="74D99BC3" w14:textId="77777777" w:rsidR="00DD3F38" w:rsidRDefault="00DD3F38" w:rsidP="00DD3F38">
      <w:pPr>
        <w:pStyle w:val="AufgabeText"/>
      </w:pPr>
    </w:p>
    <w:p w14:paraId="5B399108" w14:textId="77777777" w:rsidR="00686D61" w:rsidRDefault="00686D61" w:rsidP="00DD3F38">
      <w:pPr>
        <w:pStyle w:val="AufgabeText"/>
      </w:pPr>
    </w:p>
    <w:p w14:paraId="4A7DD039" w14:textId="77777777" w:rsidR="00686D61" w:rsidRDefault="00686D61" w:rsidP="00DD3F38">
      <w:pPr>
        <w:pStyle w:val="AufgabeText"/>
      </w:pPr>
    </w:p>
    <w:p w14:paraId="57A9FF42" w14:textId="77777777" w:rsidR="00686D61" w:rsidRDefault="00686D61" w:rsidP="00DD3F38">
      <w:pPr>
        <w:pStyle w:val="AufgabeText"/>
      </w:pPr>
    </w:p>
    <w:p w14:paraId="2FB27E0A" w14:textId="77777777" w:rsidR="00686D61" w:rsidRDefault="00686D61" w:rsidP="00DD3F38">
      <w:pPr>
        <w:pStyle w:val="AufgabeText"/>
      </w:pPr>
    </w:p>
    <w:p w14:paraId="6D9A1128" w14:textId="77777777" w:rsidR="00686D61" w:rsidRDefault="00686D61" w:rsidP="00DD3F38">
      <w:pPr>
        <w:pStyle w:val="AufgabeText"/>
      </w:pPr>
    </w:p>
    <w:p w14:paraId="4A912F54" w14:textId="77777777" w:rsidR="00686D61" w:rsidRDefault="00686D61" w:rsidP="00DD3F38">
      <w:pPr>
        <w:pStyle w:val="AufgabeText"/>
      </w:pPr>
    </w:p>
    <w:p w14:paraId="3ED196D6" w14:textId="77777777" w:rsidR="00DD3F38" w:rsidRDefault="00DD3F38" w:rsidP="00DD3F38">
      <w:pPr>
        <w:pStyle w:val="AufgabeText"/>
      </w:pPr>
    </w:p>
    <w:p w14:paraId="09946A1C" w14:textId="77777777" w:rsidR="00DD3F38" w:rsidRDefault="00DD3F38" w:rsidP="00DD3F38">
      <w:pPr>
        <w:pStyle w:val="AufgabeText"/>
      </w:pPr>
    </w:p>
    <w:p w14:paraId="1DB769E6" w14:textId="77777777" w:rsidR="00DD3F38" w:rsidRDefault="00DD3F38" w:rsidP="00DD3F38">
      <w:pPr>
        <w:pStyle w:val="AufgabeText"/>
      </w:pPr>
    </w:p>
    <w:p w14:paraId="20665919" w14:textId="77777777" w:rsidR="00DD3F38" w:rsidRDefault="00DD3F38" w:rsidP="00DD3F38">
      <w:pPr>
        <w:pStyle w:val="AufgabeText"/>
      </w:pPr>
    </w:p>
    <w:p w14:paraId="1174E4EF" w14:textId="77777777" w:rsidR="00DD3F38" w:rsidRDefault="00DD3F38" w:rsidP="00DD3F38">
      <w:pPr>
        <w:pStyle w:val="AufgabeText"/>
      </w:pPr>
    </w:p>
    <w:p w14:paraId="4C7F57ED" w14:textId="77777777" w:rsidR="00F62542" w:rsidRDefault="00F62542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5CF44A" w14:textId="77777777" w:rsidR="00A233C5" w:rsidRDefault="00A233C5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14A8E1" w14:textId="77777777" w:rsidR="00916228" w:rsidRDefault="00916228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9F8C18" w14:textId="77777777" w:rsidR="00E55A60" w:rsidRDefault="00710C99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</w:t>
      </w:r>
      <w:r w:rsidR="00E55A60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Flächen benennen</w:t>
      </w:r>
    </w:p>
    <w:p w14:paraId="17CE2BB8" w14:textId="77777777" w:rsidR="00673D7B" w:rsidRDefault="00673D7B" w:rsidP="00710C99">
      <w:pPr>
        <w:pStyle w:val="AufgabeText"/>
        <w:ind w:left="0"/>
        <w:rPr>
          <w:noProof/>
          <w:lang w:eastAsia="de-DE"/>
        </w:rPr>
      </w:pPr>
    </w:p>
    <w:p w14:paraId="5B6FF1C2" w14:textId="77777777" w:rsidR="00686D61" w:rsidRDefault="00A77356" w:rsidP="00710C99">
      <w:pPr>
        <w:pStyle w:val="AufgabeText"/>
        <w:ind w:left="0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2F2ADE50" wp14:editId="1A9F7F3A">
                <wp:simplePos x="0" y="0"/>
                <wp:positionH relativeFrom="column">
                  <wp:posOffset>-281940</wp:posOffset>
                </wp:positionH>
                <wp:positionV relativeFrom="paragraph">
                  <wp:posOffset>120015</wp:posOffset>
                </wp:positionV>
                <wp:extent cx="6692900" cy="2419350"/>
                <wp:effectExtent l="57150" t="57150" r="0" b="114300"/>
                <wp:wrapNone/>
                <wp:docPr id="503" name="Gruppieren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2419350"/>
                          <a:chOff x="0" y="0"/>
                          <a:chExt cx="6692900" cy="241935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5467350" y="22225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wpg:grpSp>
                          <wpg:cNvPr id="471" name="Gruppieren 471"/>
                          <wpg:cNvGrpSpPr/>
                          <wpg:grpSpPr>
                            <a:xfrm>
                              <a:off x="0" y="0"/>
                              <a:ext cx="1225550" cy="1225550"/>
                              <a:chOff x="0" y="0"/>
                              <a:chExt cx="1225550" cy="1225550"/>
                            </a:xfrm>
                          </wpg:grpSpPr>
                          <pic:pic xmlns:pic="http://schemas.openxmlformats.org/drawingml/2006/picture">
                            <pic:nvPicPr>
                              <pic:cNvPr id="473" name="Grafik 4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50" cy="122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5" name="Rechteck 475"/>
                            <wps:cNvSpPr/>
                            <wps:spPr>
                              <a:xfrm>
                                <a:off x="285293" y="87783"/>
                                <a:ext cx="660400" cy="260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4D0E6C" w14:textId="77777777" w:rsidR="00AE0226" w:rsidRDefault="00AE0226" w:rsidP="00AE0226">
                                  <w:pPr>
                                    <w:jc w:val="center"/>
                                  </w:pPr>
                                  <w:r>
                                    <w:t>Übung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" name="Grafik 21">
                              <a:hlinkClick r:id="rId42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0" y="349250"/>
                              <a:ext cx="657225" cy="661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62" name="Gruppieren 462"/>
                        <wpg:cNvGrpSpPr/>
                        <wpg:grpSpPr>
                          <a:xfrm>
                            <a:off x="0" y="0"/>
                            <a:ext cx="4826000" cy="2419350"/>
                            <a:chOff x="0" y="0"/>
                            <a:chExt cx="4826000" cy="2419350"/>
                          </a:xfrm>
                        </wpg:grpSpPr>
                        <wps:wsp>
                          <wps:cNvPr id="485" name="Abgerundetes Rechteck 485"/>
                          <wps:cNvSpPr/>
                          <wps:spPr>
                            <a:xfrm>
                              <a:off x="0" y="0"/>
                              <a:ext cx="4826000" cy="241935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F81B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F81B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2665DAF4" w14:textId="77777777" w:rsidR="00686D61" w:rsidRDefault="00686D61" w:rsidP="00686D61">
                                <w:pPr>
                                  <w:pStyle w:val="TabelleKopflinks"/>
                                  <w:ind w:firstLine="36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A7B06">
                                  <w:rPr>
                                    <w:sz w:val="24"/>
                                    <w:szCs w:val="24"/>
                                  </w:rPr>
                                  <w:t>Arbeitsauftrag:</w:t>
                                </w:r>
                              </w:p>
                              <w:p w14:paraId="2C8D8A0C" w14:textId="77777777" w:rsidR="005F43D7" w:rsidRDefault="005F43D7" w:rsidP="00686D61">
                                <w:pPr>
                                  <w:pStyle w:val="TabelleKopflinks"/>
                                  <w:ind w:firstLine="360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F5CC2B" w14:textId="77777777" w:rsidR="00686D61" w:rsidRPr="000B58F4" w:rsidRDefault="00686D61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0B58F4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Entscheiden Sie sich für eine der beiden Möglichkeiten. </w:t>
                                </w:r>
                              </w:p>
                              <w:p w14:paraId="0CA67759" w14:textId="77777777" w:rsidR="00686D61" w:rsidRPr="000B58F4" w:rsidRDefault="00686D61" w:rsidP="000B58F4">
                                <w:pPr>
                                  <w:pStyle w:val="TabelleKopflinks"/>
                                  <w:ind w:left="360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0B58F4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Bearbeiten Sie die Übung 2. </w:t>
                                </w:r>
                              </w:p>
                              <w:p w14:paraId="693D501F" w14:textId="77777777" w:rsidR="00686D61" w:rsidRPr="00EB3BC8" w:rsidRDefault="00686D61" w:rsidP="00686D61">
                                <w:pPr>
                                  <w:pStyle w:val="TabelleKopflinks"/>
                                  <w:ind w:left="720"/>
                                  <w:rPr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379757" w14:textId="77777777" w:rsidR="00686D61" w:rsidRDefault="00686D61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A233C5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 xml:space="preserve">Möglichkeit 1: QR-Code anklicken. Aufgaben bearbeiten. </w:t>
                                </w:r>
                              </w:p>
                              <w:p w14:paraId="1FB5DBE5" w14:textId="77777777" w:rsidR="00686D61" w:rsidRPr="00A233C5" w:rsidRDefault="00686D61" w:rsidP="00686D61">
                                <w:pPr>
                                  <w:pStyle w:val="TabelleKopflinks"/>
                                  <w:ind w:left="720"/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C19A43" w14:textId="77777777" w:rsidR="00686D61" w:rsidRDefault="00686D61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A233C5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 xml:space="preserve">Möglichkeit 2: </w:t>
                                </w:r>
                                <w: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>(auf der nächsten Seite)</w:t>
                                </w:r>
                              </w:p>
                              <w:p w14:paraId="0447CD6B" w14:textId="77777777" w:rsidR="00686D61" w:rsidRDefault="00686D61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30"/>
                                  </w:numP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A233C5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 xml:space="preserve">Tragen Sie in die Kästchen die Namen für die Flächen ein. </w:t>
                                </w:r>
                              </w:p>
                              <w:p w14:paraId="51A02383" w14:textId="77777777" w:rsidR="00686D61" w:rsidRPr="00746B9A" w:rsidRDefault="00686D61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30"/>
                                  </w:numP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746B9A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 xml:space="preserve">Kontrollieren Sie Ihre Lösungen. </w:t>
                                </w:r>
                              </w:p>
                              <w:p w14:paraId="077F47CA" w14:textId="77777777" w:rsidR="00686D61" w:rsidRPr="00710C99" w:rsidRDefault="00686D61" w:rsidP="00686D61">
                                <w:pPr>
                                  <w:pStyle w:val="TabelleKopflinks"/>
                                  <w:ind w:left="720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8" name="Grafik 1429"/>
                            <pic:cNvPicPr/>
                          </pic:nvPicPr>
                          <pic:blipFill>
                            <a:blip r:embed="rId34" cstate="print">
                              <a:duotone>
                                <a:srgbClr val="4F81BD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900" y="127000"/>
                              <a:ext cx="191135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  <wps:wsp>
                        <wps:cNvPr id="502" name="Gerade Verbindung mit Pfeil 502"/>
                        <wps:cNvCnPr/>
                        <wps:spPr>
                          <a:xfrm flipV="1">
                            <a:off x="4343400" y="825500"/>
                            <a:ext cx="1409700" cy="2413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ADE50" id="Gruppieren 503" o:spid="_x0000_s1058" style="position:absolute;left:0;text-align:left;margin-left:-22.2pt;margin-top:9.45pt;width:527pt;height:190.5pt;z-index:251734528" coordsize="66929,24193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">
                <v:group id="Gruppieren 2" o:spid="_x0000_s1059" style="position:absolute;left:54673;top:2222;width:12256;height:12256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471" o:spid="_x0000_s1060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<v:shape id="Grafik 473" o:spid="_x0000_s1061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">
                      <v:imagedata r:id="rId37" o:title=""/>
                    </v:shape>
                    <v:rect id="Rechteck 475" o:spid="_x0000_s1062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" fillcolor="window" stroked="f" strokeweight="2pt">
                      <v:textbox>
                        <w:txbxContent>
                          <w:p w14:paraId="574D0E6C" w14:textId="77777777" w:rsidR="00AE0226" w:rsidRDefault="00AE0226" w:rsidP="00AE0226">
                            <w:pPr>
                              <w:jc w:val="center"/>
                            </w:pPr>
                            <w:r>
                              <w:t>Übung 2</w:t>
                            </w:r>
                          </w:p>
                        </w:txbxContent>
                      </v:textbox>
                    </v:rect>
                  </v:group>
                  <v:shape id="Grafik 21" o:spid="_x0000_s1063" type="#_x0000_t75" href="https://learningapps.org/watch?v=pe0ttdkc518" style="position:absolute;left:2857;top:3492;width:6572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" o:button="t">
                    <v:fill o:detectmouseclick="t"/>
                    <v:imagedata r:id="rId44" o:title=""/>
                  </v:shape>
                </v:group>
                <v:group id="Gruppieren 462" o:spid="_x0000_s1064" style="position:absolute;width:48260;height:24193" coordsize="48260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roundrect id="Abgerundetes Rechteck 485" o:spid="_x0000_s1065" style="position:absolute;width:48260;height:241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" fillcolor="#a3c4ff" strokecolor="#4a7ebb">
                    <v:fill color2="#e5eeff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2665DAF4" w14:textId="77777777" w:rsidR="00686D61" w:rsidRDefault="00686D61" w:rsidP="00686D61">
                          <w:pPr>
                            <w:pStyle w:val="TabelleKopflinks"/>
                            <w:ind w:firstLine="360"/>
                            <w:rPr>
                              <w:sz w:val="24"/>
                              <w:szCs w:val="24"/>
                            </w:rPr>
                          </w:pPr>
                          <w:r w:rsidRPr="008A7B06">
                            <w:rPr>
                              <w:sz w:val="24"/>
                              <w:szCs w:val="24"/>
                            </w:rPr>
                            <w:t>Arbeitsauftrag:</w:t>
                          </w:r>
                        </w:p>
                        <w:p w14:paraId="2C8D8A0C" w14:textId="77777777" w:rsidR="005F43D7" w:rsidRDefault="005F43D7" w:rsidP="00686D61">
                          <w:pPr>
                            <w:pStyle w:val="TabelleKopflinks"/>
                            <w:ind w:firstLine="360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4CF5CC2B" w14:textId="77777777" w:rsidR="00686D61" w:rsidRPr="000B58F4" w:rsidRDefault="00686D61" w:rsidP="004F7507">
                          <w:pPr>
                            <w:pStyle w:val="TabelleKopflinks"/>
                            <w:numPr>
                              <w:ilvl w:val="0"/>
                              <w:numId w:val="29"/>
                            </w:numPr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0B58F4">
                            <w:rPr>
                              <w:b w:val="0"/>
                              <w:sz w:val="22"/>
                              <w:szCs w:val="22"/>
                            </w:rPr>
                            <w:t xml:space="preserve">Entscheiden Sie sich für eine der beiden Möglichkeiten. </w:t>
                          </w:r>
                        </w:p>
                        <w:p w14:paraId="0CA67759" w14:textId="77777777" w:rsidR="00686D61" w:rsidRPr="000B58F4" w:rsidRDefault="00686D61" w:rsidP="000B58F4">
                          <w:pPr>
                            <w:pStyle w:val="TabelleKopflinks"/>
                            <w:ind w:left="360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0B58F4">
                            <w:rPr>
                              <w:b w:val="0"/>
                              <w:sz w:val="22"/>
                              <w:szCs w:val="22"/>
                            </w:rPr>
                            <w:t xml:space="preserve">Bearbeiten Sie die Übung 2. </w:t>
                          </w:r>
                        </w:p>
                        <w:p w14:paraId="693D501F" w14:textId="77777777" w:rsidR="00686D61" w:rsidRPr="00EB3BC8" w:rsidRDefault="00686D61" w:rsidP="00686D61">
                          <w:pPr>
                            <w:pStyle w:val="TabelleKopflinks"/>
                            <w:ind w:left="720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</w:p>
                        <w:p w14:paraId="70379757" w14:textId="77777777" w:rsidR="00686D61" w:rsidRDefault="00686D61" w:rsidP="004F7507">
                          <w:pPr>
                            <w:pStyle w:val="TabelleKopflinks"/>
                            <w:numPr>
                              <w:ilvl w:val="0"/>
                              <w:numId w:val="26"/>
                            </w:numP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  <w:r w:rsidRPr="00A233C5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 xml:space="preserve">Möglichkeit 1: QR-Code anklicken. Aufgaben bearbeiten. </w:t>
                          </w:r>
                        </w:p>
                        <w:p w14:paraId="1FB5DBE5" w14:textId="77777777" w:rsidR="00686D61" w:rsidRPr="00A233C5" w:rsidRDefault="00686D61" w:rsidP="00686D61">
                          <w:pPr>
                            <w:pStyle w:val="TabelleKopflinks"/>
                            <w:ind w:left="720"/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</w:p>
                        <w:p w14:paraId="1EC19A43" w14:textId="77777777" w:rsidR="00686D61" w:rsidRDefault="00686D61" w:rsidP="004F7507">
                          <w:pPr>
                            <w:pStyle w:val="TabelleKopflinks"/>
                            <w:numPr>
                              <w:ilvl w:val="0"/>
                              <w:numId w:val="26"/>
                            </w:numP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  <w:r w:rsidRPr="00A233C5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 xml:space="preserve">Möglichkeit 2: </w:t>
                          </w:r>
                          <w: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>(auf der nächsten Seite)</w:t>
                          </w:r>
                        </w:p>
                        <w:p w14:paraId="0447CD6B" w14:textId="77777777" w:rsidR="00686D61" w:rsidRDefault="00686D61" w:rsidP="004F7507">
                          <w:pPr>
                            <w:pStyle w:val="TabelleKopflinks"/>
                            <w:numPr>
                              <w:ilvl w:val="0"/>
                              <w:numId w:val="30"/>
                            </w:numP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  <w:r w:rsidRPr="00A233C5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 xml:space="preserve">Tragen Sie in die Kästchen die Namen für die Flächen ein. </w:t>
                          </w:r>
                        </w:p>
                        <w:p w14:paraId="51A02383" w14:textId="77777777" w:rsidR="00686D61" w:rsidRPr="00746B9A" w:rsidRDefault="00686D61" w:rsidP="004F7507">
                          <w:pPr>
                            <w:pStyle w:val="TabelleKopflinks"/>
                            <w:numPr>
                              <w:ilvl w:val="0"/>
                              <w:numId w:val="30"/>
                            </w:numP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  <w:r w:rsidRPr="00746B9A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 xml:space="preserve">Kontrollieren Sie Ihre Lösungen. </w:t>
                          </w:r>
                        </w:p>
                        <w:p w14:paraId="077F47CA" w14:textId="77777777" w:rsidR="00686D61" w:rsidRPr="00710C99" w:rsidRDefault="00686D61" w:rsidP="00686D61">
                          <w:pPr>
                            <w:pStyle w:val="TabelleKopflinks"/>
                            <w:ind w:left="720"/>
                            <w:rPr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roundrect>
                  <v:shape id="Grafik 1429" o:spid="_x0000_s1066" type="#_x0000_t75" style="position:absolute;left:2159;top:1270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">
                    <v:imagedata r:id="rId39" o:title="" recolortarget="#275791"/>
                  </v:shape>
                </v:group>
                <v:shape id="Gerade Verbindung mit Pfeil 502" o:spid="_x0000_s1067" type="#_x0000_t32" style="position:absolute;left:43434;top:8255;width:14097;height:2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" strokecolor="#4a7ebb" strokeweight="4.5pt">
                  <v:stroke endarrow="block"/>
                </v:shape>
              </v:group>
            </w:pict>
          </mc:Fallback>
        </mc:AlternateContent>
      </w:r>
    </w:p>
    <w:p w14:paraId="709A76FD" w14:textId="77777777" w:rsidR="00686D61" w:rsidRDefault="00686D61" w:rsidP="00710C99">
      <w:pPr>
        <w:pStyle w:val="AufgabeText"/>
        <w:ind w:left="0"/>
        <w:rPr>
          <w:noProof/>
          <w:lang w:eastAsia="de-DE"/>
        </w:rPr>
      </w:pPr>
    </w:p>
    <w:p w14:paraId="70D3CE1B" w14:textId="77777777" w:rsidR="00686D61" w:rsidRDefault="00686D61" w:rsidP="00710C99">
      <w:pPr>
        <w:pStyle w:val="AufgabeText"/>
        <w:ind w:left="0"/>
        <w:rPr>
          <w:noProof/>
          <w:lang w:eastAsia="de-DE"/>
        </w:rPr>
      </w:pPr>
    </w:p>
    <w:p w14:paraId="0896C7F1" w14:textId="77777777" w:rsidR="00686D61" w:rsidRDefault="00686D61" w:rsidP="00710C99">
      <w:pPr>
        <w:pStyle w:val="AufgabeText"/>
        <w:ind w:left="0"/>
        <w:rPr>
          <w:noProof/>
          <w:lang w:eastAsia="de-DE"/>
        </w:rPr>
      </w:pPr>
    </w:p>
    <w:p w14:paraId="1B810BD8" w14:textId="77777777" w:rsidR="00686D61" w:rsidRDefault="00686D61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B02626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B460FD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F993F0" w14:textId="77777777" w:rsidR="00673D7B" w:rsidRDefault="00673D7B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AD49B6" w14:textId="77777777" w:rsidR="00A77356" w:rsidRDefault="000B58F4" w:rsidP="00710C99">
      <w:pPr>
        <w:pStyle w:val="AufgabeText"/>
        <w:ind w:left="0"/>
        <w:rPr>
          <w:b/>
          <w:noProof/>
          <w:color w:val="4F81BD" w:themeColor="accent1"/>
          <w:sz w:val="28"/>
          <w:szCs w:val="28"/>
          <w:lang w:eastAsia="de-DE"/>
        </w:rPr>
      </w:pPr>
      <w:r w:rsidRPr="00EC46C0">
        <w:rPr>
          <w:b/>
          <w:noProof/>
          <w:color w:val="4F81BD" w:themeColor="accent1"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3E09794" wp14:editId="0A23FBDC">
                <wp:simplePos x="0" y="0"/>
                <wp:positionH relativeFrom="column">
                  <wp:posOffset>5356860</wp:posOffset>
                </wp:positionH>
                <wp:positionV relativeFrom="paragraph">
                  <wp:posOffset>154305</wp:posOffset>
                </wp:positionV>
                <wp:extent cx="1035050" cy="749300"/>
                <wp:effectExtent l="57150" t="57150" r="50800" b="5080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B643E15" w14:textId="77777777" w:rsidR="0024584A" w:rsidRPr="0013722C" w:rsidRDefault="0024584A" w:rsidP="0024584A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09794" id="Rechteck 13" o:spid="_x0000_s1068" style="position:absolute;left:0;text-align:left;margin-left:421.8pt;margin-top:12.15pt;width:81.5pt;height:5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2B643E15" w14:textId="77777777" w:rsidR="0024584A" w:rsidRPr="0013722C" w:rsidRDefault="0024584A" w:rsidP="0024584A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</w:p>
    <w:p w14:paraId="61F197B1" w14:textId="77777777" w:rsidR="00A77356" w:rsidRDefault="00A77356" w:rsidP="00710C99">
      <w:pPr>
        <w:pStyle w:val="AufgabeText"/>
        <w:ind w:left="0"/>
        <w:rPr>
          <w:b/>
          <w:noProof/>
          <w:color w:val="4F81BD" w:themeColor="accent1"/>
          <w:sz w:val="28"/>
          <w:szCs w:val="28"/>
          <w:lang w:eastAsia="de-DE"/>
        </w:rPr>
      </w:pPr>
    </w:p>
    <w:p w14:paraId="0C555392" w14:textId="77777777" w:rsidR="00A77356" w:rsidRDefault="00A77356" w:rsidP="00710C99">
      <w:pPr>
        <w:pStyle w:val="AufgabeText"/>
        <w:ind w:left="0"/>
        <w:rPr>
          <w:b/>
          <w:noProof/>
          <w:color w:val="4F81BD" w:themeColor="accent1"/>
          <w:sz w:val="28"/>
          <w:szCs w:val="28"/>
          <w:lang w:eastAsia="de-DE"/>
        </w:rPr>
      </w:pPr>
    </w:p>
    <w:p w14:paraId="4073BB97" w14:textId="77777777" w:rsidR="00A77356" w:rsidRDefault="00A77356" w:rsidP="00710C99">
      <w:pPr>
        <w:pStyle w:val="AufgabeText"/>
        <w:ind w:left="0"/>
        <w:rPr>
          <w:b/>
          <w:noProof/>
          <w:color w:val="4F81BD" w:themeColor="accent1"/>
          <w:sz w:val="28"/>
          <w:szCs w:val="28"/>
          <w:lang w:eastAsia="de-DE"/>
        </w:rPr>
      </w:pPr>
    </w:p>
    <w:p w14:paraId="32F0687F" w14:textId="77777777" w:rsidR="00673D7B" w:rsidRDefault="00A77356" w:rsidP="00710C9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2181DA66" wp14:editId="0DA44CBB">
                <wp:simplePos x="0" y="0"/>
                <wp:positionH relativeFrom="column">
                  <wp:posOffset>-2540</wp:posOffset>
                </wp:positionH>
                <wp:positionV relativeFrom="paragraph">
                  <wp:posOffset>1270</wp:posOffset>
                </wp:positionV>
                <wp:extent cx="4584700" cy="4457700"/>
                <wp:effectExtent l="0" t="0" r="6350" b="0"/>
                <wp:wrapThrough wrapText="bothSides">
                  <wp:wrapPolygon edited="0">
                    <wp:start x="0" y="0"/>
                    <wp:lineTo x="0" y="21508"/>
                    <wp:lineTo x="21540" y="21508"/>
                    <wp:lineTo x="21540" y="0"/>
                    <wp:lineTo x="0" y="0"/>
                  </wp:wrapPolygon>
                </wp:wrapThrough>
                <wp:docPr id="507" name="Gruppieren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0" cy="4457700"/>
                          <a:chOff x="6350" y="0"/>
                          <a:chExt cx="4584700" cy="445770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611"/>
                          <a:stretch/>
                        </pic:blipFill>
                        <pic:spPr bwMode="auto">
                          <a:xfrm>
                            <a:off x="6350" y="0"/>
                            <a:ext cx="4584700" cy="315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Grafik 5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37" b="41904"/>
                          <a:stretch/>
                        </pic:blipFill>
                        <pic:spPr bwMode="auto">
                          <a:xfrm>
                            <a:off x="1517650" y="2787650"/>
                            <a:ext cx="1466850" cy="167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Grafik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309"/>
                          <a:stretch/>
                        </pic:blipFill>
                        <pic:spPr bwMode="auto">
                          <a:xfrm>
                            <a:off x="2952750" y="3155950"/>
                            <a:ext cx="163830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Grafik 5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36" t="60968" r="2684"/>
                          <a:stretch/>
                        </pic:blipFill>
                        <pic:spPr bwMode="auto">
                          <a:xfrm>
                            <a:off x="6350" y="3154680"/>
                            <a:ext cx="152400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12911" id="Gruppieren 507" o:spid="_x0000_s1026" style="position:absolute;margin-left:-.2pt;margin-top:.1pt;width:361pt;height:351pt;z-index:251735552;mso-width-relative:margin;mso-height-relative:margin" coordorigin="63" coordsize="45847,4457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">
                <v:shape id="Grafik 7" o:spid="_x0000_s1027" type="#_x0000_t75" style="position:absolute;left:63;width:45847;height:3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">
                  <v:imagedata r:id="rId47" o:title="" cropright="17440f"/>
                </v:shape>
                <v:shape id="Grafik 505" o:spid="_x0000_s1028" type="#_x0000_t75" style="position:absolute;left:15176;top:27876;width:14669;height:1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">
                  <v:imagedata r:id="rId47" o:title="" cropbottom="27462f" cropleft="48652f"/>
                </v:shape>
                <v:shape id="Grafik 50" o:spid="_x0000_s1029" type="#_x0000_t75" style="position:absolute;left:29527;top:31559;width:16383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">
                  <v:imagedata r:id="rId48" o:title="" cropright="50010f"/>
                </v:shape>
                <v:shape id="Grafik 506" o:spid="_x0000_s1030" type="#_x0000_t75" style="position:absolute;left:63;top:31546;width:15240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">
                  <v:imagedata r:id="rId47" o:title="" croptop="39956f" cropleft="48651f" cropright="1759f"/>
                </v:shape>
                <w10:wrap type="through"/>
              </v:group>
            </w:pict>
          </mc:Fallback>
        </mc:AlternateContent>
      </w:r>
    </w:p>
    <w:p w14:paraId="4BE5A568" w14:textId="77777777" w:rsidR="00A77356" w:rsidRDefault="00A77356" w:rsidP="00C97E1C">
      <w:pPr>
        <w:pStyle w:val="AufgabeText"/>
        <w:ind w:left="0"/>
        <w:rPr>
          <w:b/>
          <w:noProof/>
          <w:color w:val="4F81BD" w:themeColor="accent1"/>
          <w:sz w:val="28"/>
          <w:szCs w:val="28"/>
          <w:lang w:eastAsia="de-DE"/>
        </w:rPr>
      </w:pPr>
    </w:p>
    <w:p w14:paraId="44075562" w14:textId="77777777" w:rsidR="00C97E1C" w:rsidRDefault="00C97E1C" w:rsidP="00C97E1C">
      <w:pPr>
        <w:pStyle w:val="AufgabeText"/>
        <w:ind w:left="0"/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6. 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EA5107" w14:paraId="624BF83C" w14:textId="77777777" w:rsidTr="000337BE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6358D5" w14:textId="77777777" w:rsidR="00EA5107" w:rsidRDefault="00EA5107" w:rsidP="00D8157A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653C11D" w14:textId="77777777" w:rsidR="00EA5107" w:rsidRDefault="0034733B" w:rsidP="000337BE">
            <w:pPr>
              <w:pStyle w:val="AufgabeText"/>
              <w:ind w:left="113" w:right="113"/>
              <w:jc w:val="lef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2054F5" wp14:editId="3A682F98">
                  <wp:extent cx="180000" cy="1800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624584B" w14:textId="77777777" w:rsidR="00EA5107" w:rsidRDefault="00EA5107" w:rsidP="00D8157A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9F6A5F9" wp14:editId="164A0D70">
                  <wp:extent cx="180000" cy="1800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B5BF829" w14:textId="77777777" w:rsidR="00EA5107" w:rsidRDefault="0034733B" w:rsidP="00D8157A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1F23C35" wp14:editId="34FC91C6">
                  <wp:extent cx="180000" cy="180000"/>
                  <wp:effectExtent l="0" t="0" r="0" b="0"/>
                  <wp:docPr id="15" name="Grafik 1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107" w14:paraId="53B2BDA1" w14:textId="77777777" w:rsidTr="00B10EE7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109B" w14:textId="77777777" w:rsidR="00EA5107" w:rsidRPr="00B10EE7" w:rsidRDefault="00782DF0" w:rsidP="00782DF0">
            <w:pPr>
              <w:pStyle w:val="TabelleAufzhlung"/>
              <w:numPr>
                <w:ilvl w:val="0"/>
                <w:numId w:val="0"/>
              </w:numPr>
              <w:rPr>
                <w:sz w:val="20"/>
                <w:lang w:eastAsia="en-US"/>
              </w:rPr>
            </w:pPr>
            <w:r w:rsidRPr="00B10EE7">
              <w:rPr>
                <w:sz w:val="20"/>
                <w:lang w:eastAsia="en-US"/>
              </w:rPr>
              <w:t xml:space="preserve">Ich kann Flächen erkennen.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D8FD" w14:textId="77777777" w:rsidR="00EA5107" w:rsidRPr="00B10EE7" w:rsidRDefault="00EA5107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0AC0" w14:textId="77777777" w:rsidR="00EA5107" w:rsidRPr="00B10EE7" w:rsidRDefault="00EA5107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21B00" w14:textId="77777777" w:rsidR="00EA5107" w:rsidRPr="00B10EE7" w:rsidRDefault="00EA5107" w:rsidP="00D8157A">
            <w:pPr>
              <w:pStyle w:val="AufgabeText"/>
              <w:ind w:left="0"/>
            </w:pPr>
          </w:p>
        </w:tc>
      </w:tr>
      <w:tr w:rsidR="00EA5107" w14:paraId="7229D3FC" w14:textId="77777777" w:rsidTr="00B10EE7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A6ED" w14:textId="77777777" w:rsidR="00EA5107" w:rsidRPr="00B10EE7" w:rsidRDefault="00782DF0" w:rsidP="00782DF0">
            <w:pPr>
              <w:pStyle w:val="TabelleAufzhlung"/>
              <w:numPr>
                <w:ilvl w:val="0"/>
                <w:numId w:val="0"/>
              </w:numPr>
              <w:rPr>
                <w:sz w:val="20"/>
                <w:lang w:eastAsia="en-US"/>
              </w:rPr>
            </w:pPr>
            <w:r w:rsidRPr="00B10EE7">
              <w:rPr>
                <w:sz w:val="20"/>
                <w:lang w:eastAsia="en-US"/>
              </w:rPr>
              <w:t xml:space="preserve">Ich kann Flächen benennen.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98FB" w14:textId="77777777" w:rsidR="00EA5107" w:rsidRPr="00B10EE7" w:rsidRDefault="00EA5107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A895" w14:textId="77777777" w:rsidR="00EA5107" w:rsidRPr="00B10EE7" w:rsidRDefault="00EA5107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15FA" w14:textId="77777777" w:rsidR="00EA5107" w:rsidRPr="00B10EE7" w:rsidRDefault="00EA5107" w:rsidP="00D8157A">
            <w:pPr>
              <w:pStyle w:val="AufgabeText"/>
              <w:ind w:left="0"/>
            </w:pPr>
          </w:p>
        </w:tc>
      </w:tr>
      <w:tr w:rsidR="00C97E1C" w14:paraId="7F27C9F6" w14:textId="77777777" w:rsidTr="00B10EE7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66548" w14:textId="05D005A9" w:rsidR="00C97E1C" w:rsidRPr="00B10EE7" w:rsidRDefault="004F7507" w:rsidP="00D8157A">
            <w:pPr>
              <w:pStyle w:val="AufgabeText"/>
              <w:spacing w:before="60" w:after="60"/>
              <w:ind w:left="0"/>
              <w:jc w:val="left"/>
            </w:pPr>
            <w:r w:rsidRPr="004F7507">
              <w:rPr>
                <w:lang w:eastAsia="en-US"/>
              </w:rPr>
              <w:t>Ich kann Flächen Eigenschaften zuordnen.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59F0" w14:textId="77777777" w:rsidR="00C97E1C" w:rsidRPr="00B10EE7" w:rsidRDefault="00C97E1C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43C6" w14:textId="77777777" w:rsidR="00C97E1C" w:rsidRPr="00B10EE7" w:rsidRDefault="00C97E1C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D8E0" w14:textId="77777777" w:rsidR="00C97E1C" w:rsidRPr="00B10EE7" w:rsidRDefault="00C97E1C" w:rsidP="00D8157A">
            <w:pPr>
              <w:pStyle w:val="AufgabeText"/>
              <w:ind w:left="0"/>
            </w:pPr>
          </w:p>
        </w:tc>
      </w:tr>
      <w:tr w:rsidR="00782DF0" w14:paraId="6C6DCDB4" w14:textId="77777777" w:rsidTr="00B10EE7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BD23D" w14:textId="77777777" w:rsidR="00782DF0" w:rsidRPr="00B10EE7" w:rsidRDefault="00782DF0" w:rsidP="00D8157A">
            <w:pPr>
              <w:pStyle w:val="AufgabeText"/>
              <w:spacing w:before="60" w:after="60"/>
              <w:ind w:left="0"/>
              <w:jc w:val="left"/>
            </w:pPr>
            <w:r w:rsidRPr="00B10EE7">
              <w:rPr>
                <w:i/>
                <w:lang w:eastAsia="en-US"/>
              </w:rPr>
              <w:t xml:space="preserve">Ich kann ein Lernplakat vervollständigen.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3FE9" w14:textId="77777777" w:rsidR="00782DF0" w:rsidRPr="00B10EE7" w:rsidRDefault="00782DF0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87A5" w14:textId="77777777" w:rsidR="00782DF0" w:rsidRPr="00B10EE7" w:rsidRDefault="00782DF0" w:rsidP="00D8157A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68AF" w14:textId="77777777" w:rsidR="00782DF0" w:rsidRPr="00B10EE7" w:rsidRDefault="00782DF0" w:rsidP="00D8157A">
            <w:pPr>
              <w:pStyle w:val="AufgabeText"/>
              <w:ind w:left="0"/>
            </w:pPr>
          </w:p>
        </w:tc>
      </w:tr>
    </w:tbl>
    <w:p w14:paraId="4B7951D9" w14:textId="77777777" w:rsidR="00950900" w:rsidRDefault="00950900" w:rsidP="00950900">
      <w:pPr>
        <w:spacing w:line="240" w:lineRule="exact"/>
      </w:pPr>
    </w:p>
    <w:p w14:paraId="0845DB8F" w14:textId="77777777" w:rsidR="00950900" w:rsidRDefault="00950900" w:rsidP="00950900">
      <w:pPr>
        <w:spacing w:line="240" w:lineRule="exact"/>
      </w:pPr>
      <w:r>
        <w:t>Wie zufrieden bin ich mit meiner Arbeit an der Lernaufgabe?</w:t>
      </w:r>
    </w:p>
    <w:p w14:paraId="7B04BBBC" w14:textId="77777777" w:rsidR="00950900" w:rsidRDefault="00950900" w:rsidP="00950900">
      <w:pPr>
        <w:spacing w:line="240" w:lineRule="exact"/>
      </w:pPr>
      <w:r>
        <w:t xml:space="preserve"> (1 – nicht zufrieden und 10 – sehr zufrieden) </w:t>
      </w:r>
    </w:p>
    <w:p w14:paraId="7FA323BD" w14:textId="77777777" w:rsidR="00950900" w:rsidRDefault="00950900" w:rsidP="00950900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712E92" wp14:editId="0914887C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680AB" w14:textId="3C0F40C1" w:rsidR="00950900" w:rsidRPr="005825EB" w:rsidRDefault="00950900" w:rsidP="00950900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12E92" id="Textfeld 2" o:spid="_x0000_s1069" type="#_x0000_t202" style="position:absolute;margin-left:-.6pt;margin-top:7.85pt;width:376.75pt;height:29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" stroked="f">
                <v:textbox>
                  <w:txbxContent>
                    <w:p w14:paraId="224680AB" w14:textId="3C0F40C1" w:rsidR="00950900" w:rsidRPr="005825EB" w:rsidRDefault="00950900" w:rsidP="00950900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309F0106" w14:textId="77777777" w:rsidR="00950900" w:rsidRPr="00633E89" w:rsidRDefault="00950900" w:rsidP="00950900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5EF7044A" w14:textId="77777777" w:rsidR="00950900" w:rsidRDefault="00950900" w:rsidP="00950900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1275"/>
        <w:gridCol w:w="5561"/>
      </w:tblGrid>
      <w:tr w:rsidR="00950900" w14:paraId="266C51C9" w14:textId="77777777" w:rsidTr="004F7507">
        <w:tc>
          <w:tcPr>
            <w:tcW w:w="1701" w:type="dxa"/>
            <w:gridSpan w:val="2"/>
          </w:tcPr>
          <w:p w14:paraId="456C852A" w14:textId="77777777" w:rsidR="00950900" w:rsidRPr="008C6638" w:rsidRDefault="00950900" w:rsidP="004B6370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561" w:type="dxa"/>
          </w:tcPr>
          <w:p w14:paraId="6F3D86E1" w14:textId="77777777" w:rsidR="00950900" w:rsidRDefault="00950900" w:rsidP="004B6370">
            <w:pPr>
              <w:spacing w:line="240" w:lineRule="exact"/>
            </w:pPr>
          </w:p>
        </w:tc>
      </w:tr>
      <w:tr w:rsidR="00950900" w14:paraId="7CEF0E8A" w14:textId="77777777" w:rsidTr="004B6370">
        <w:trPr>
          <w:trHeight w:val="449"/>
        </w:trPr>
        <w:sdt>
          <w:sdtPr>
            <w:id w:val="41637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248A632A" w14:textId="77777777" w:rsidR="00950900" w:rsidRDefault="00950900" w:rsidP="004B6370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6C0AFF3F" w14:textId="77777777" w:rsidR="00950900" w:rsidRDefault="005F43D7" w:rsidP="004B6370">
            <w:pPr>
              <w:spacing w:line="240" w:lineRule="exact"/>
            </w:pPr>
            <w:r>
              <w:t xml:space="preserve">… </w:t>
            </w:r>
            <w:r w:rsidR="00950900">
              <w:t>meinen Lernschritt im Ordner eingeheftet.</w:t>
            </w:r>
          </w:p>
        </w:tc>
      </w:tr>
      <w:tr w:rsidR="00950900" w14:paraId="2BB9B2E2" w14:textId="77777777" w:rsidTr="004B6370">
        <w:trPr>
          <w:trHeight w:val="413"/>
        </w:trPr>
        <w:sdt>
          <w:sdtPr>
            <w:id w:val="-135695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A0DD1AB" w14:textId="77777777" w:rsidR="00950900" w:rsidRDefault="00950900" w:rsidP="004B6370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7F3191F7" w14:textId="77777777" w:rsidR="00950900" w:rsidRDefault="005F43D7" w:rsidP="004B6370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 xml:space="preserve">… </w:t>
            </w:r>
            <w:r w:rsidR="00950900"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0E104F36" w14:textId="77777777" w:rsidR="00453EC1" w:rsidRDefault="00453EC1" w:rsidP="00E4202E">
      <w:pPr>
        <w:pStyle w:val="Textkrper"/>
      </w:pPr>
    </w:p>
    <w:p w14:paraId="22BB8C8E" w14:textId="77777777" w:rsidR="00B53BAF" w:rsidRDefault="00B53BAF" w:rsidP="00E4202E">
      <w:pPr>
        <w:pStyle w:val="Textkrper"/>
      </w:pPr>
    </w:p>
    <w:p w14:paraId="100BF76F" w14:textId="77777777" w:rsidR="00B10EE7" w:rsidRDefault="00B10EE7" w:rsidP="00E4202E">
      <w:pPr>
        <w:pStyle w:val="Textkrper"/>
      </w:pPr>
    </w:p>
    <w:p w14:paraId="36201A9E" w14:textId="195969A6" w:rsidR="004F7507" w:rsidRDefault="004F7507">
      <w:pPr>
        <w:spacing w:line="240" w:lineRule="exact"/>
        <w:rPr>
          <w:lang w:eastAsia="de-DE"/>
        </w:rPr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05400D" w:rsidRPr="00DE4890" w14:paraId="53B2B679" w14:textId="77777777" w:rsidTr="00B17A36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08A9E935" w14:textId="77777777" w:rsidR="0005400D" w:rsidRPr="00DE4890" w:rsidRDefault="00056BCD" w:rsidP="00B17A36">
            <w:pPr>
              <w:pStyle w:val="TabelleKopflinks"/>
            </w:pPr>
            <w:r>
              <w:lastRenderedPageBreak/>
              <w:t>Einlegeblatt: Übung 1</w:t>
            </w:r>
            <w:r w:rsidR="0005400D"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79644681" w14:textId="77777777" w:rsidR="006D328A" w:rsidRDefault="006D328A" w:rsidP="006D328A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Mathematik</w:t>
            </w:r>
            <w:proofErr w:type="spellEnd"/>
          </w:p>
          <w:p w14:paraId="16F1C22B" w14:textId="77777777" w:rsidR="0005400D" w:rsidRPr="00DE4890" w:rsidRDefault="002C2235" w:rsidP="00A77356">
            <w:pPr>
              <w:pStyle w:val="TabelleKopflinks"/>
              <w:jc w:val="center"/>
            </w:pPr>
            <w:r>
              <w:rPr>
                <w:lang w:val="en-GB"/>
              </w:rPr>
              <w:t>M05.02.</w:t>
            </w:r>
            <w:r w:rsidR="00A77356">
              <w:rPr>
                <w:lang w:val="en-GB"/>
              </w:rPr>
              <w:t>3</w:t>
            </w:r>
            <w:r>
              <w:rPr>
                <w:lang w:val="en-GB"/>
              </w:rPr>
              <w:t>.1</w:t>
            </w:r>
          </w:p>
        </w:tc>
      </w:tr>
    </w:tbl>
    <w:p w14:paraId="0A0F2B68" w14:textId="77777777" w:rsidR="00776DD0" w:rsidRDefault="004A736B" w:rsidP="00E4202E">
      <w:pPr>
        <w:pStyle w:val="Textkrper"/>
      </w:pPr>
      <w:r w:rsidRPr="00860AAF">
        <w:rPr>
          <w:bCs/>
          <w:noProof/>
        </w:rPr>
        <w:drawing>
          <wp:anchor distT="0" distB="0" distL="114300" distR="114300" simplePos="0" relativeHeight="251741696" behindDoc="0" locked="0" layoutInCell="1" allowOverlap="1" wp14:anchorId="73C4B0AB" wp14:editId="4DBD92CA">
            <wp:simplePos x="0" y="0"/>
            <wp:positionH relativeFrom="column">
              <wp:posOffset>4814028</wp:posOffset>
            </wp:positionH>
            <wp:positionV relativeFrom="paragraph">
              <wp:posOffset>43908</wp:posOffset>
            </wp:positionV>
            <wp:extent cx="341630" cy="313055"/>
            <wp:effectExtent l="0" t="0" r="127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0FA65" w14:textId="77777777" w:rsidR="00776DD0" w:rsidRDefault="00A31DE7" w:rsidP="00E4202E">
      <w:pPr>
        <w:pStyle w:val="Textkrper"/>
      </w:pPr>
      <w:r>
        <w:rPr>
          <w:noProof/>
        </w:rPr>
        <w:drawing>
          <wp:inline distT="0" distB="0" distL="0" distR="0" wp14:anchorId="201CE7DE" wp14:editId="0FF7FEA0">
            <wp:extent cx="4679950" cy="4073525"/>
            <wp:effectExtent l="0" t="0" r="6350" b="317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74CB8E9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9E5A" w14:textId="77777777" w:rsidR="00A474EA" w:rsidRDefault="00A474EA" w:rsidP="00E4202E">
      <w:pPr>
        <w:pStyle w:val="Textkrper"/>
        <w:rPr>
          <w:noProof/>
        </w:rPr>
      </w:pPr>
    </w:p>
    <w:p w14:paraId="2ED1BC3D" w14:textId="77777777" w:rsidR="0005400D" w:rsidRDefault="00A31DE7" w:rsidP="00E4202E">
      <w:pPr>
        <w:pStyle w:val="Textkrper"/>
      </w:pPr>
      <w:r>
        <w:rPr>
          <w:noProof/>
        </w:rPr>
        <w:drawing>
          <wp:inline distT="0" distB="0" distL="0" distR="0" wp14:anchorId="37F004D6" wp14:editId="0DF64EE0">
            <wp:extent cx="3537132" cy="3162463"/>
            <wp:effectExtent l="0" t="0" r="6350" b="0"/>
            <wp:docPr id="448" name="Grafi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74C1A36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132" cy="31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3CF6" w14:textId="77777777" w:rsidR="00A474EA" w:rsidRDefault="00A474EA" w:rsidP="00E4202E">
      <w:pPr>
        <w:pStyle w:val="Textkrper"/>
      </w:pPr>
    </w:p>
    <w:p w14:paraId="12428A2D" w14:textId="77777777" w:rsidR="00A474EA" w:rsidRDefault="00A474EA" w:rsidP="00E4202E">
      <w:pPr>
        <w:pStyle w:val="Textkrper"/>
      </w:pPr>
    </w:p>
    <w:p w14:paraId="1DBBADE7" w14:textId="77777777" w:rsidR="00A474EA" w:rsidRDefault="00A474EA" w:rsidP="00E4202E">
      <w:pPr>
        <w:pStyle w:val="Textkrper"/>
      </w:pPr>
    </w:p>
    <w:p w14:paraId="440B2A52" w14:textId="77777777" w:rsidR="00A474EA" w:rsidRDefault="00A474EA" w:rsidP="00E4202E">
      <w:pPr>
        <w:pStyle w:val="Textkrper"/>
      </w:pPr>
    </w:p>
    <w:p w14:paraId="7B63567D" w14:textId="77777777" w:rsidR="00A474EA" w:rsidRDefault="00A474EA" w:rsidP="00E4202E">
      <w:pPr>
        <w:pStyle w:val="Textkrper"/>
      </w:pPr>
    </w:p>
    <w:p w14:paraId="2CF9FD49" w14:textId="77777777" w:rsidR="00A474EA" w:rsidRDefault="00A474EA" w:rsidP="00E4202E">
      <w:pPr>
        <w:pStyle w:val="Textkrper"/>
      </w:pPr>
    </w:p>
    <w:p w14:paraId="0D76A760" w14:textId="77777777" w:rsidR="00A474EA" w:rsidRDefault="00A474EA" w:rsidP="00E4202E">
      <w:pPr>
        <w:pStyle w:val="Textkrper"/>
      </w:pPr>
    </w:p>
    <w:p w14:paraId="1BFFB6CA" w14:textId="77777777" w:rsidR="00A474EA" w:rsidRDefault="007F6EA5" w:rsidP="00E4202E">
      <w:pPr>
        <w:pStyle w:val="Textkrper"/>
      </w:pPr>
      <w:r w:rsidRPr="00860AAF">
        <w:rPr>
          <w:bCs/>
          <w:noProof/>
        </w:rPr>
        <w:lastRenderedPageBreak/>
        <w:drawing>
          <wp:anchor distT="0" distB="0" distL="114300" distR="114300" simplePos="0" relativeHeight="251720192" behindDoc="0" locked="0" layoutInCell="1" allowOverlap="1" wp14:anchorId="3D3CA5A4" wp14:editId="2957476E">
            <wp:simplePos x="0" y="0"/>
            <wp:positionH relativeFrom="column">
              <wp:posOffset>4772536</wp:posOffset>
            </wp:positionH>
            <wp:positionV relativeFrom="paragraph">
              <wp:posOffset>803910</wp:posOffset>
            </wp:positionV>
            <wp:extent cx="341630" cy="313055"/>
            <wp:effectExtent l="0" t="0" r="1270" b="0"/>
            <wp:wrapNone/>
            <wp:docPr id="492" name="Grafik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356">
        <w:rPr>
          <w:bCs/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7AFEA44A" wp14:editId="15F1AF0F">
                <wp:simplePos x="0" y="0"/>
                <wp:positionH relativeFrom="column">
                  <wp:posOffset>-95250</wp:posOffset>
                </wp:positionH>
                <wp:positionV relativeFrom="paragraph">
                  <wp:posOffset>1045845</wp:posOffset>
                </wp:positionV>
                <wp:extent cx="4737100" cy="3740150"/>
                <wp:effectExtent l="0" t="0" r="6350" b="0"/>
                <wp:wrapThrough wrapText="bothSides">
                  <wp:wrapPolygon edited="0">
                    <wp:start x="0" y="0"/>
                    <wp:lineTo x="0" y="20353"/>
                    <wp:lineTo x="21542" y="20353"/>
                    <wp:lineTo x="21542" y="0"/>
                    <wp:lineTo x="0" y="0"/>
                  </wp:wrapPolygon>
                </wp:wrapThrough>
                <wp:docPr id="510" name="Gruppieren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3740150"/>
                          <a:chOff x="0" y="0"/>
                          <a:chExt cx="4679950" cy="3632200"/>
                        </a:xfrm>
                      </wpg:grpSpPr>
                      <pic:pic xmlns:pic="http://schemas.openxmlformats.org/drawingml/2006/picture">
                        <pic:nvPicPr>
                          <pic:cNvPr id="511" name="Grafik 5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344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" name="Grafik 18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30400" y="2717800"/>
                            <a:ext cx="974725" cy="914400"/>
                          </a:xfrm>
                          <a:prstGeom prst="rect">
                            <a:avLst/>
                          </a:prstGeom>
                          <a:scene3d>
                            <a:camera prst="isometricOffAxis2Top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436B3" id="Gruppieren 510" o:spid="_x0000_s1026" style="position:absolute;margin-left:-7.5pt;margin-top:82.35pt;width:373pt;height:294.5pt;z-index:251739648;mso-width-relative:margin;mso-height-relative:margin" coordsize="46799,363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">
                <v:shape id="Grafik 511" o:spid="_x0000_s1027" type="#_x0000_t75" style="position:absolute;width:46799;height:34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">
                  <v:imagedata r:id="rId13" o:title=""/>
                </v:shape>
                <v:shape id="Grafik 1859" o:spid="_x0000_s1028" type="#_x0000_t75" style="position:absolute;left:19304;top:27178;width:9747;height:9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">
                  <v:imagedata r:id="rId14" o:title=""/>
                </v:shape>
                <w10:wrap type="through"/>
              </v:group>
            </w:pict>
          </mc:Fallback>
        </mc:AlternateContent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97849" w:rsidRPr="00453EC1" w14:paraId="163FF400" w14:textId="77777777" w:rsidTr="005D3F98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141D9A" w14:textId="77777777" w:rsidR="00897849" w:rsidRPr="00453EC1" w:rsidRDefault="00897849" w:rsidP="005D3F98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6AC07BF4" w14:textId="77777777" w:rsidR="00897849" w:rsidRPr="00453EC1" w:rsidRDefault="00485859" w:rsidP="00897849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>Flächen erkennen und benennen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6025C4" w14:textId="77777777" w:rsidR="00897849" w:rsidRPr="00453EC1" w:rsidRDefault="00897849" w:rsidP="005D3F98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95C026" w14:textId="77777777" w:rsidR="00897849" w:rsidRPr="00453EC1" w:rsidRDefault="00897849" w:rsidP="005D3F98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7FF933AA" w14:textId="77777777" w:rsidR="00897849" w:rsidRPr="00453EC1" w:rsidRDefault="002C2235" w:rsidP="00485859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lang w:val="en-GB"/>
              </w:rPr>
              <w:t>M05.02.</w:t>
            </w:r>
            <w:r w:rsidR="00485859">
              <w:rPr>
                <w:lang w:val="en-GB"/>
              </w:rPr>
              <w:t>3.1</w:t>
            </w:r>
          </w:p>
        </w:tc>
      </w:tr>
      <w:tr w:rsidR="00897849" w:rsidRPr="00453EC1" w14:paraId="446FAB5C" w14:textId="77777777" w:rsidTr="005D3F98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2E806590" w14:textId="77777777" w:rsidR="00897849" w:rsidRPr="00A402FC" w:rsidRDefault="00897849" w:rsidP="005D3F98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EC51CAF" w14:textId="77777777" w:rsidR="00897849" w:rsidRPr="00453EC1" w:rsidRDefault="00897849" w:rsidP="005D3F98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897849" w:rsidRPr="00453EC1" w14:paraId="409F271A" w14:textId="77777777" w:rsidTr="005D3F98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AEA111C" w14:textId="77777777" w:rsidR="00897849" w:rsidRPr="00122340" w:rsidRDefault="00897849" w:rsidP="004F7507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34ABF8AC" w14:textId="77777777" w:rsidR="00897849" w:rsidRPr="00453EC1" w:rsidRDefault="00897849" w:rsidP="005D3F98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0B0DD033" w14:textId="77777777" w:rsidR="00A474EA" w:rsidRDefault="00A474EA" w:rsidP="00E4202E">
      <w:pPr>
        <w:pStyle w:val="Textkrper"/>
      </w:pPr>
    </w:p>
    <w:p w14:paraId="49A25F30" w14:textId="393E6726" w:rsidR="00897849" w:rsidRPr="009E3E1C" w:rsidRDefault="009E3E1C" w:rsidP="00897849">
      <w:pP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3E1C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Informationen zu Flächen</w:t>
      </w:r>
    </w:p>
    <w:p w14:paraId="752A7F5D" w14:textId="26797777" w:rsidR="009E3E1C" w:rsidRDefault="004F7507" w:rsidP="00897849">
      <w:pPr>
        <w:rPr>
          <w:bCs/>
        </w:rPr>
      </w:pPr>
      <w:r w:rsidRPr="00860AAF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5D0C3EC" wp14:editId="0187C3CE">
                <wp:simplePos x="0" y="0"/>
                <wp:positionH relativeFrom="column">
                  <wp:posOffset>483870</wp:posOffset>
                </wp:positionH>
                <wp:positionV relativeFrom="paragraph">
                  <wp:posOffset>59690</wp:posOffset>
                </wp:positionV>
                <wp:extent cx="1482725" cy="2482850"/>
                <wp:effectExtent l="0" t="0" r="3175" b="0"/>
                <wp:wrapNone/>
                <wp:docPr id="452" name="Gruppieren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725" cy="2482850"/>
                          <a:chOff x="524108" y="0"/>
                          <a:chExt cx="1483112" cy="2482850"/>
                        </a:xfrm>
                      </wpg:grpSpPr>
                      <pic:pic xmlns:pic="http://schemas.openxmlformats.org/drawingml/2006/picture">
                        <pic:nvPicPr>
                          <pic:cNvPr id="453" name="Bild 2" descr="Weiße Männchen, 3D Model, Freigestellt, 3D, Mode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0" r="19156"/>
                          <a:stretch/>
                        </pic:blipFill>
                        <pic:spPr bwMode="auto">
                          <a:xfrm>
                            <a:off x="524108" y="0"/>
                            <a:ext cx="1483112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4" name="Textfeld 454"/>
                        <wps:cNvSpPr txBox="1"/>
                        <wps:spPr>
                          <a:xfrm>
                            <a:off x="666750" y="577850"/>
                            <a:ext cx="1123950" cy="168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scene3d>
                            <a:camera prst="perspectiveLeft" fov="0">
                              <a:rot lat="0" lon="20099986" rev="0"/>
                            </a:camera>
                            <a:lightRig rig="threePt" dir="t"/>
                          </a:scene3d>
                        </wps:spPr>
                        <wps:txbx>
                          <w:txbxContent>
                            <w:p w14:paraId="4B8BCA4C" w14:textId="77777777" w:rsidR="00897849" w:rsidRPr="009F16FC" w:rsidRDefault="00897849" w:rsidP="0089784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9F16FC">
                                <w:rPr>
                                  <w:sz w:val="22"/>
                                  <w:szCs w:val="22"/>
                                </w:rPr>
                                <w:t xml:space="preserve">Überall begegnen Sie Flächen in Ihrem Leben. Hier erfahren Sie, welche Flächen es gibt und wie sie sich voneinander unterscheiden. </w:t>
                              </w:r>
                            </w:p>
                            <w:p w14:paraId="4CDCB16E" w14:textId="77777777" w:rsidR="00897849" w:rsidRDefault="00897849" w:rsidP="00897849"/>
                            <w:p w14:paraId="498FB169" w14:textId="77777777" w:rsidR="00897849" w:rsidRDefault="00897849" w:rsidP="0089784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D0C3EC" id="Gruppieren 452" o:spid="_x0000_s1070" style="position:absolute;margin-left:38.1pt;margin-top:4.7pt;width:116.75pt;height:195.5pt;z-index:251707904;mso-width-relative:margin" coordorigin="5241" coordsize="14831,24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">
                <v:shape id="Bild 2" o:spid="_x0000_s1071" type="#_x0000_t75" alt="Weiße Männchen, 3D Model, Freigestellt, 3D, Model" style="position:absolute;left:5241;width:14831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">
                  <v:imagedata r:id="rId18" o:title="Weiße Männchen, 3D Model, Freigestellt, 3D, Model" cropleft="13835f" cropright="12554f"/>
                </v:shape>
                <v:shape id="Textfeld 454" o:spid="_x0000_s1072" type="#_x0000_t202" style="position:absolute;left:6667;top:5778;width:11240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CZxQAAANwAAAAPAAAAZHJzL2Rvd25yZXYueG1sRI9Pi8Iw&#10;FMTvC36H8IS9rami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BocoCZxQAAANwAAAAP&#10;AAAAAAAAAAAAAAAAAAcCAABkcnMvZG93bnJldi54bWxQSwUGAAAAAAMAAwC3AAAA+QIAAAAA&#10;" filled="f" stroked="f" strokeweight=".5pt">
                  <v:textbox>
                    <w:txbxContent>
                      <w:p w14:paraId="4B8BCA4C" w14:textId="77777777" w:rsidR="00897849" w:rsidRPr="009F16FC" w:rsidRDefault="00897849" w:rsidP="00897849">
                        <w:pPr>
                          <w:rPr>
                            <w:sz w:val="22"/>
                            <w:szCs w:val="22"/>
                          </w:rPr>
                        </w:pPr>
                        <w:r w:rsidRPr="009F16FC">
                          <w:rPr>
                            <w:sz w:val="22"/>
                            <w:szCs w:val="22"/>
                          </w:rPr>
                          <w:t xml:space="preserve">Überall begegnen Sie Flächen in Ihrem Leben. Hier erfahren Sie, welche Flächen es gibt und wie sie sich voneinander unterscheiden. </w:t>
                        </w:r>
                      </w:p>
                      <w:p w14:paraId="4CDCB16E" w14:textId="77777777" w:rsidR="00897849" w:rsidRDefault="00897849" w:rsidP="00897849"/>
                      <w:p w14:paraId="498FB169" w14:textId="77777777" w:rsidR="00897849" w:rsidRDefault="00897849" w:rsidP="00897849"/>
                    </w:txbxContent>
                  </v:textbox>
                </v:shape>
              </v:group>
            </w:pict>
          </mc:Fallback>
        </mc:AlternateContent>
      </w:r>
    </w:p>
    <w:p w14:paraId="7A650533" w14:textId="1C56FD3F" w:rsidR="00897849" w:rsidRPr="00ED2D69" w:rsidRDefault="004F7507" w:rsidP="00897849">
      <w:pPr>
        <w:rPr>
          <w:noProof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749756C" wp14:editId="2AFE1BDE">
                <wp:simplePos x="0" y="0"/>
                <wp:positionH relativeFrom="margin">
                  <wp:posOffset>2168</wp:posOffset>
                </wp:positionH>
                <wp:positionV relativeFrom="paragraph">
                  <wp:posOffset>33128</wp:posOffset>
                </wp:positionV>
                <wp:extent cx="4353560" cy="1779905"/>
                <wp:effectExtent l="57150" t="57150" r="46990" b="48895"/>
                <wp:wrapTight wrapText="bothSides">
                  <wp:wrapPolygon edited="0">
                    <wp:start x="945" y="-694"/>
                    <wp:lineTo x="-284" y="-231"/>
                    <wp:lineTo x="-284" y="19882"/>
                    <wp:lineTo x="1040" y="21962"/>
                    <wp:lineTo x="20604" y="21962"/>
                    <wp:lineTo x="20699" y="21731"/>
                    <wp:lineTo x="21739" y="18494"/>
                    <wp:lineTo x="21739" y="2312"/>
                    <wp:lineTo x="20982" y="-231"/>
                    <wp:lineTo x="20604" y="-694"/>
                    <wp:lineTo x="945" y="-694"/>
                  </wp:wrapPolygon>
                </wp:wrapTight>
                <wp:docPr id="1916" name="Abgerundetes Rechteck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77990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1784103" w14:textId="77777777" w:rsidR="00305FA5" w:rsidRPr="00710C99" w:rsidRDefault="00305FA5" w:rsidP="00305FA5">
                            <w:pPr>
                              <w:pStyle w:val="TabelleKopflinks"/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34DB9268" wp14:editId="668C6DDB">
                                  <wp:extent cx="200025" cy="200025"/>
                                  <wp:effectExtent l="0" t="0" r="9525" b="9525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8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C99">
                              <w:rPr>
                                <w:sz w:val="26"/>
                                <w:szCs w:val="26"/>
                              </w:rPr>
                              <w:t xml:space="preserve">      Arbeitsauftrag:</w:t>
                            </w:r>
                          </w:p>
                          <w:p w14:paraId="1D62C584" w14:textId="77777777" w:rsidR="00305FA5" w:rsidRPr="00710C99" w:rsidRDefault="00305FA5" w:rsidP="00305FA5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1401FFC" w14:textId="77777777" w:rsidR="00305FA5" w:rsidRPr="000B58F4" w:rsidRDefault="00305FA5" w:rsidP="004F7507">
                            <w:pPr>
                              <w:pStyle w:val="TabelleKopflinks"/>
                              <w:numPr>
                                <w:ilvl w:val="0"/>
                                <w:numId w:val="32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0B58F4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Benennen Sie alle Flächen, die Sie auf dem Bild erkennen können. </w:t>
                            </w:r>
                          </w:p>
                          <w:p w14:paraId="4417E7E1" w14:textId="77777777" w:rsidR="00305FA5" w:rsidRPr="000B58F4" w:rsidRDefault="00305FA5" w:rsidP="00305FA5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0B58F4">
                              <w:rPr>
                                <w:b w:val="0"/>
                                <w:sz w:val="22"/>
                                <w:szCs w:val="22"/>
                              </w:rPr>
                              <w:t>Rechteck, Dreieck, Kreisausschnitt, Quadrat</w:t>
                            </w:r>
                          </w:p>
                          <w:p w14:paraId="64277AC7" w14:textId="2B424516" w:rsidR="00305FA5" w:rsidRPr="000B58F4" w:rsidRDefault="00305FA5" w:rsidP="004F7507">
                            <w:pPr>
                              <w:pStyle w:val="TabelleKopflinks"/>
                              <w:numPr>
                                <w:ilvl w:val="0"/>
                                <w:numId w:val="32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0B58F4">
                              <w:rPr>
                                <w:b w:val="0"/>
                                <w:sz w:val="22"/>
                                <w:szCs w:val="22"/>
                              </w:rPr>
                              <w:t>Gehen Sie mit</w:t>
                            </w:r>
                            <w:r w:rsidR="004F7507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einer Partnerin oder</w:t>
                            </w:r>
                            <w:r w:rsidRPr="000B58F4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einem Partner zusammen. Zeigen Sie sich gegenseitig die gefundenen Flächen. </w:t>
                            </w:r>
                          </w:p>
                          <w:p w14:paraId="599E0E8A" w14:textId="77777777" w:rsidR="00305FA5" w:rsidRPr="00875C55" w:rsidRDefault="00305FA5" w:rsidP="00305FA5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9756C" id="Abgerundetes Rechteck 1916" o:spid="_x0000_s1073" style="position:absolute;margin-left:.15pt;margin-top:2.6pt;width:342.8pt;height:140.15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" fillcolor="#dce6f2" strokecolor="#4bacc6" strokeweight="1pt">
                <v:textbox>
                  <w:txbxContent>
                    <w:p w14:paraId="21784103" w14:textId="77777777" w:rsidR="00305FA5" w:rsidRPr="00710C99" w:rsidRDefault="00305FA5" w:rsidP="00305FA5">
                      <w:pPr>
                        <w:pStyle w:val="TabelleKopflinks"/>
                        <w:ind w:left="3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34DB9268" wp14:editId="668C6DDB">
                            <wp:extent cx="200025" cy="200025"/>
                            <wp:effectExtent l="0" t="0" r="9525" b="9525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8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C99">
                        <w:rPr>
                          <w:sz w:val="26"/>
                          <w:szCs w:val="26"/>
                        </w:rPr>
                        <w:t xml:space="preserve">      Arbeitsauftrag:</w:t>
                      </w:r>
                    </w:p>
                    <w:p w14:paraId="1D62C584" w14:textId="77777777" w:rsidR="00305FA5" w:rsidRPr="00710C99" w:rsidRDefault="00305FA5" w:rsidP="00305FA5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</w:p>
                    <w:p w14:paraId="71401FFC" w14:textId="77777777" w:rsidR="00305FA5" w:rsidRPr="000B58F4" w:rsidRDefault="00305FA5" w:rsidP="004F7507">
                      <w:pPr>
                        <w:pStyle w:val="TabelleKopflinks"/>
                        <w:numPr>
                          <w:ilvl w:val="0"/>
                          <w:numId w:val="32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0B58F4">
                        <w:rPr>
                          <w:b w:val="0"/>
                          <w:sz w:val="22"/>
                          <w:szCs w:val="22"/>
                        </w:rPr>
                        <w:t xml:space="preserve">Benennen Sie alle Flächen, die Sie auf dem Bild erkennen können. </w:t>
                      </w:r>
                    </w:p>
                    <w:p w14:paraId="4417E7E1" w14:textId="77777777" w:rsidR="00305FA5" w:rsidRPr="000B58F4" w:rsidRDefault="00305FA5" w:rsidP="00305FA5">
                      <w:pPr>
                        <w:pStyle w:val="TabelleKopflinks"/>
                        <w:ind w:left="360"/>
                        <w:rPr>
                          <w:b w:val="0"/>
                          <w:sz w:val="22"/>
                          <w:szCs w:val="22"/>
                        </w:rPr>
                      </w:pPr>
                      <w:r w:rsidRPr="000B58F4">
                        <w:rPr>
                          <w:b w:val="0"/>
                          <w:sz w:val="22"/>
                          <w:szCs w:val="22"/>
                        </w:rPr>
                        <w:t>Rechteck, Dreieck, Kreisausschnitt, Quadrat</w:t>
                      </w:r>
                    </w:p>
                    <w:p w14:paraId="64277AC7" w14:textId="2B424516" w:rsidR="00305FA5" w:rsidRPr="000B58F4" w:rsidRDefault="00305FA5" w:rsidP="004F7507">
                      <w:pPr>
                        <w:pStyle w:val="TabelleKopflinks"/>
                        <w:numPr>
                          <w:ilvl w:val="0"/>
                          <w:numId w:val="32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0B58F4">
                        <w:rPr>
                          <w:b w:val="0"/>
                          <w:sz w:val="22"/>
                          <w:szCs w:val="22"/>
                        </w:rPr>
                        <w:t>Gehen Sie mit</w:t>
                      </w:r>
                      <w:r w:rsidR="004F7507">
                        <w:rPr>
                          <w:b w:val="0"/>
                          <w:sz w:val="22"/>
                          <w:szCs w:val="22"/>
                        </w:rPr>
                        <w:t xml:space="preserve"> einer Partnerin oder</w:t>
                      </w:r>
                      <w:r w:rsidRPr="000B58F4">
                        <w:rPr>
                          <w:b w:val="0"/>
                          <w:sz w:val="22"/>
                          <w:szCs w:val="22"/>
                        </w:rPr>
                        <w:t xml:space="preserve"> einem Partner zusammen. Zeigen Sie sich gegenseitig die gefundenen Flächen. </w:t>
                      </w:r>
                    </w:p>
                    <w:p w14:paraId="599E0E8A" w14:textId="77777777" w:rsidR="00305FA5" w:rsidRPr="00875C55" w:rsidRDefault="00305FA5" w:rsidP="00305FA5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97849">
        <w:rPr>
          <w:bCs/>
        </w:rPr>
        <w:br/>
      </w:r>
      <w:r w:rsidR="00897849">
        <w:rPr>
          <w:bCs/>
        </w:rPr>
        <w:br/>
      </w:r>
      <w:r w:rsidR="00897849">
        <w:rPr>
          <w:bCs/>
        </w:rPr>
        <w:br/>
      </w:r>
      <w:r w:rsidR="00897849">
        <w:br/>
      </w:r>
      <w:r w:rsidR="00897849">
        <w:br/>
      </w:r>
      <w:r w:rsidR="00897849">
        <w:br/>
      </w:r>
    </w:p>
    <w:p w14:paraId="10855D75" w14:textId="13D9BE3F" w:rsidR="00897849" w:rsidRPr="00860AAF" w:rsidRDefault="00897849" w:rsidP="00897849">
      <w:pPr>
        <w:pStyle w:val="berschrift2"/>
        <w:rPr>
          <w:b/>
          <w:bCs w:val="0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0AAF">
        <w:rPr>
          <w:b/>
          <w:bCs w:val="0"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75F0294" w14:textId="3AD47F05" w:rsidR="00897849" w:rsidRDefault="00897849" w:rsidP="00897849">
      <w:pPr>
        <w:spacing w:line="240" w:lineRule="exact"/>
        <w:rPr>
          <w:b/>
          <w:i/>
          <w:noProof/>
          <w:color w:val="FF0000"/>
          <w:sz w:val="22"/>
          <w:szCs w:val="22"/>
          <w:lang w:eastAsia="de-DE"/>
        </w:rPr>
      </w:pPr>
    </w:p>
    <w:p w14:paraId="42F2E6FE" w14:textId="3EA47298" w:rsidR="009E3E1C" w:rsidRDefault="004F7507">
      <w:pPr>
        <w:spacing w:line="240" w:lineRule="exact"/>
        <w:rPr>
          <w:b/>
          <w:i/>
          <w:noProof/>
          <w:color w:val="FF0000"/>
          <w:sz w:val="22"/>
          <w:szCs w:val="22"/>
          <w:lang w:eastAsia="de-DE"/>
        </w:rPr>
      </w:pPr>
      <w:r>
        <w:rPr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76A4F6F" wp14:editId="4B70D917">
                <wp:simplePos x="0" y="0"/>
                <wp:positionH relativeFrom="margin">
                  <wp:posOffset>7620</wp:posOffset>
                </wp:positionH>
                <wp:positionV relativeFrom="paragraph">
                  <wp:posOffset>372218</wp:posOffset>
                </wp:positionV>
                <wp:extent cx="4353560" cy="1647825"/>
                <wp:effectExtent l="57150" t="57150" r="46990" b="47625"/>
                <wp:wrapTight wrapText="bothSides">
                  <wp:wrapPolygon edited="0">
                    <wp:start x="851" y="-749"/>
                    <wp:lineTo x="-284" y="-250"/>
                    <wp:lineTo x="-284" y="15732"/>
                    <wp:lineTo x="-95" y="19977"/>
                    <wp:lineTo x="851" y="21725"/>
                    <wp:lineTo x="945" y="21975"/>
                    <wp:lineTo x="20699" y="21975"/>
                    <wp:lineTo x="20793" y="21725"/>
                    <wp:lineTo x="21644" y="19977"/>
                    <wp:lineTo x="21644" y="19727"/>
                    <wp:lineTo x="21739" y="15982"/>
                    <wp:lineTo x="21739" y="2747"/>
                    <wp:lineTo x="20982" y="-250"/>
                    <wp:lineTo x="20699" y="-749"/>
                    <wp:lineTo x="851" y="-749"/>
                  </wp:wrapPolygon>
                </wp:wrapTight>
                <wp:docPr id="994" name="Abgerundetes Rechteck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164782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31AC59F" w14:textId="77777777" w:rsidR="00305FA5" w:rsidRPr="00710C99" w:rsidRDefault="00305FA5" w:rsidP="00305FA5">
                            <w:pPr>
                              <w:pStyle w:val="TabelleKopflinks"/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7A73E25A" wp14:editId="4ABFA2F6">
                                  <wp:extent cx="200025" cy="200025"/>
                                  <wp:effectExtent l="0" t="0" r="9525" b="9525"/>
                                  <wp:docPr id="997" name="Grafik 9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8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C99">
                              <w:rPr>
                                <w:sz w:val="26"/>
                                <w:szCs w:val="26"/>
                              </w:rPr>
                              <w:t xml:space="preserve">         Arbeitsauftrag:</w:t>
                            </w:r>
                          </w:p>
                          <w:p w14:paraId="651C5EAB" w14:textId="77777777" w:rsidR="00305FA5" w:rsidRPr="00710C99" w:rsidRDefault="00305FA5" w:rsidP="00305FA5">
                            <w:pPr>
                              <w:pStyle w:val="TabelleKopflinks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C68B458" w14:textId="77777777" w:rsidR="00305FA5" w:rsidRPr="00860AAF" w:rsidRDefault="00305FA5" w:rsidP="004F7507">
                            <w:pPr>
                              <w:pStyle w:val="TabelleKopflinks"/>
                              <w:numPr>
                                <w:ilvl w:val="0"/>
                                <w:numId w:val="32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860AAF">
                              <w:rPr>
                                <w:b w:val="0"/>
                                <w:sz w:val="22"/>
                                <w:szCs w:val="22"/>
                              </w:rPr>
                              <w:t>Lesen Sie die Informationen zu den Flächen</w:t>
                            </w:r>
                            <w:r w:rsidRPr="00860AAF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7DB4EDD" w14:textId="77777777" w:rsidR="00305FA5" w:rsidRPr="00A04C3A" w:rsidRDefault="00305FA5" w:rsidP="00305FA5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236D4549" w14:textId="77777777" w:rsidR="00305FA5" w:rsidRPr="00860AAF" w:rsidRDefault="00305FA5" w:rsidP="004F7507">
                            <w:pPr>
                              <w:pStyle w:val="TabelleKopflinks"/>
                              <w:numPr>
                                <w:ilvl w:val="0"/>
                                <w:numId w:val="32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860AAF">
                              <w:rPr>
                                <w:b w:val="0"/>
                                <w:sz w:val="22"/>
                                <w:szCs w:val="22"/>
                              </w:rPr>
                              <w:t>Finden Sie Beispiele aus Ihrem Leben für die Flächen. Tragen Sie die Beispiele in die Flächen ein.</w:t>
                            </w:r>
                            <w:r w:rsidRPr="00860AAF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207C28F" w14:textId="77777777" w:rsidR="00305FA5" w:rsidRPr="00875C55" w:rsidRDefault="00305FA5" w:rsidP="00305FA5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A4F6F" id="Abgerundetes Rechteck 994" o:spid="_x0000_s1074" style="position:absolute;margin-left:.6pt;margin-top:29.3pt;width:342.8pt;height:129.75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" fillcolor="#dce6f2" strokecolor="#4bacc6" strokeweight="1pt">
                <v:textbox>
                  <w:txbxContent>
                    <w:p w14:paraId="731AC59F" w14:textId="77777777" w:rsidR="00305FA5" w:rsidRPr="00710C99" w:rsidRDefault="00305FA5" w:rsidP="00305FA5">
                      <w:pPr>
                        <w:pStyle w:val="TabelleKopflinks"/>
                        <w:ind w:left="3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7A73E25A" wp14:editId="4ABFA2F6">
                            <wp:extent cx="200025" cy="200025"/>
                            <wp:effectExtent l="0" t="0" r="9525" b="9525"/>
                            <wp:docPr id="997" name="Grafik 9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8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C99">
                        <w:rPr>
                          <w:sz w:val="26"/>
                          <w:szCs w:val="26"/>
                        </w:rPr>
                        <w:t xml:space="preserve">         Arbeitsauftrag:</w:t>
                      </w:r>
                    </w:p>
                    <w:p w14:paraId="651C5EAB" w14:textId="77777777" w:rsidR="00305FA5" w:rsidRPr="00710C99" w:rsidRDefault="00305FA5" w:rsidP="00305FA5">
                      <w:pPr>
                        <w:pStyle w:val="TabelleKopflinks"/>
                        <w:rPr>
                          <w:sz w:val="26"/>
                          <w:szCs w:val="26"/>
                        </w:rPr>
                      </w:pPr>
                    </w:p>
                    <w:p w14:paraId="0C68B458" w14:textId="77777777" w:rsidR="00305FA5" w:rsidRPr="00860AAF" w:rsidRDefault="00305FA5" w:rsidP="004F7507">
                      <w:pPr>
                        <w:pStyle w:val="TabelleKopflinks"/>
                        <w:numPr>
                          <w:ilvl w:val="0"/>
                          <w:numId w:val="32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860AAF">
                        <w:rPr>
                          <w:b w:val="0"/>
                          <w:sz w:val="22"/>
                          <w:szCs w:val="22"/>
                        </w:rPr>
                        <w:t>Lesen Sie die Informationen zu den Flächen</w:t>
                      </w:r>
                      <w:r w:rsidRPr="00860AAF">
                        <w:rPr>
                          <w:b w:val="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7DB4EDD" w14:textId="77777777" w:rsidR="00305FA5" w:rsidRPr="00A04C3A" w:rsidRDefault="00305FA5" w:rsidP="00305FA5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236D4549" w14:textId="77777777" w:rsidR="00305FA5" w:rsidRPr="00860AAF" w:rsidRDefault="00305FA5" w:rsidP="004F7507">
                      <w:pPr>
                        <w:pStyle w:val="TabelleKopflinks"/>
                        <w:numPr>
                          <w:ilvl w:val="0"/>
                          <w:numId w:val="32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860AAF">
                        <w:rPr>
                          <w:b w:val="0"/>
                          <w:sz w:val="22"/>
                          <w:szCs w:val="22"/>
                        </w:rPr>
                        <w:t>Finden Sie Beispiele aus Ihrem Leben für die Flächen. Tragen Sie die Beispiele in die Flächen ein.</w:t>
                      </w:r>
                      <w:r w:rsidRPr="00860AAF"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207C28F" w14:textId="77777777" w:rsidR="00305FA5" w:rsidRPr="00875C55" w:rsidRDefault="00305FA5" w:rsidP="00305FA5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E3E1C">
        <w:rPr>
          <w:b/>
          <w:i/>
          <w:noProof/>
          <w:color w:val="FF0000"/>
          <w:sz w:val="22"/>
          <w:szCs w:val="22"/>
          <w:lang w:eastAsia="de-DE"/>
        </w:rPr>
        <w:br w:type="page"/>
      </w:r>
    </w:p>
    <w:p w14:paraId="7B948872" w14:textId="77777777" w:rsidR="009E3E1C" w:rsidRPr="00860AAF" w:rsidRDefault="007F6EA5" w:rsidP="00897849">
      <w:pPr>
        <w:spacing w:line="240" w:lineRule="exact"/>
        <w:rPr>
          <w:b/>
          <w:i/>
          <w:color w:val="FF0000"/>
          <w:sz w:val="22"/>
          <w:szCs w:val="22"/>
        </w:rPr>
      </w:pPr>
      <w:r w:rsidRPr="00860AAF">
        <w:rPr>
          <w:b/>
          <w:i/>
          <w:noProof/>
          <w:color w:val="FF000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EB0F1" wp14:editId="79E6E5D0">
                <wp:simplePos x="0" y="0"/>
                <wp:positionH relativeFrom="column">
                  <wp:posOffset>237490</wp:posOffset>
                </wp:positionH>
                <wp:positionV relativeFrom="paragraph">
                  <wp:posOffset>-24130</wp:posOffset>
                </wp:positionV>
                <wp:extent cx="1439545" cy="1439545"/>
                <wp:effectExtent l="57150" t="57150" r="160655" b="160655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A626183" w14:textId="77777777" w:rsidR="00897849" w:rsidRPr="00860AAF" w:rsidRDefault="004F7507" w:rsidP="0089784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55" w:history="1">
                              <w:r w:rsidR="00897849" w:rsidRPr="00860AA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Quadrat</w:t>
                              </w:r>
                            </w:hyperlink>
                          </w:p>
                          <w:p w14:paraId="4B43A925" w14:textId="77777777" w:rsidR="00897849" w:rsidRPr="00A367A7" w:rsidRDefault="00897849" w:rsidP="00897849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vier Ecken</w:t>
                            </w:r>
                          </w:p>
                          <w:p w14:paraId="7DBCC003" w14:textId="77777777" w:rsidR="00897849" w:rsidRPr="00A367A7" w:rsidRDefault="00897849" w:rsidP="00897849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vier gleich</w:t>
                            </w:r>
                            <w:r w:rsidR="007F6EA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67A7">
                              <w:rPr>
                                <w:sz w:val="22"/>
                                <w:szCs w:val="22"/>
                              </w:rPr>
                              <w:t>lange Seiten</w:t>
                            </w:r>
                          </w:p>
                          <w:p w14:paraId="4D1F2F8C" w14:textId="77777777" w:rsidR="00897849" w:rsidRPr="00A367A7" w:rsidRDefault="00897849" w:rsidP="00897849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vier rechte Winkel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EB0F1" id="Rechteck 22" o:spid="_x0000_s1075" style="position:absolute;margin-left:18.7pt;margin-top:-1.9pt;width:113.35pt;height:113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" fillcolor="window" strokecolor="#c0504d" strokeweight="2pt">
                <v:shadow on="t" color="black" opacity="26214f" origin="-.5,-.5" offset=".74836mm,.74836mm"/>
                <v:textbox>
                  <w:txbxContent>
                    <w:p w14:paraId="1A626183" w14:textId="77777777" w:rsidR="00897849" w:rsidRPr="00860AAF" w:rsidRDefault="004F7507" w:rsidP="0089784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56" w:history="1">
                        <w:r w:rsidR="00897849" w:rsidRPr="00860AA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Quadrat</w:t>
                        </w:r>
                      </w:hyperlink>
                    </w:p>
                    <w:p w14:paraId="4B43A925" w14:textId="77777777" w:rsidR="00897849" w:rsidRPr="00A367A7" w:rsidRDefault="00897849" w:rsidP="00897849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vier Ecken</w:t>
                      </w:r>
                    </w:p>
                    <w:p w14:paraId="7DBCC003" w14:textId="77777777" w:rsidR="00897849" w:rsidRPr="00A367A7" w:rsidRDefault="00897849" w:rsidP="00897849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vier gleich</w:t>
                      </w:r>
                      <w:r w:rsidR="007F6EA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367A7">
                        <w:rPr>
                          <w:sz w:val="22"/>
                          <w:szCs w:val="22"/>
                        </w:rPr>
                        <w:t>lange Seiten</w:t>
                      </w:r>
                    </w:p>
                    <w:p w14:paraId="4D1F2F8C" w14:textId="77777777" w:rsidR="00897849" w:rsidRPr="00A367A7" w:rsidRDefault="00897849" w:rsidP="00897849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vier rechte Winkel</w:t>
                      </w:r>
                    </w:p>
                  </w:txbxContent>
                </v:textbox>
              </v:rect>
            </w:pict>
          </mc:Fallback>
        </mc:AlternateContent>
      </w:r>
      <w:r w:rsidR="009E3E1C" w:rsidRPr="00860AAF"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0B5BB8" wp14:editId="10CA5EC3">
                <wp:simplePos x="0" y="0"/>
                <wp:positionH relativeFrom="page">
                  <wp:posOffset>3367405</wp:posOffset>
                </wp:positionH>
                <wp:positionV relativeFrom="paragraph">
                  <wp:posOffset>40640</wp:posOffset>
                </wp:positionV>
                <wp:extent cx="1439545" cy="1439545"/>
                <wp:effectExtent l="57150" t="57150" r="160655" b="160655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E69631A" w14:textId="77777777" w:rsidR="00897849" w:rsidRPr="00A367A7" w:rsidRDefault="00897849" w:rsidP="0089784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 xml:space="preserve">Beispiele aus </w:t>
                            </w:r>
                          </w:p>
                          <w:p w14:paraId="4C0B93D1" w14:textId="77777777" w:rsidR="00897849" w:rsidRPr="00A367A7" w:rsidRDefault="00897849" w:rsidP="0089784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 xml:space="preserve">meinem Leben: </w:t>
                            </w:r>
                          </w:p>
                          <w:p w14:paraId="73329BAE" w14:textId="77777777" w:rsidR="00897849" w:rsidRPr="00897849" w:rsidRDefault="00897849" w:rsidP="00897849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97849">
                              <w:rPr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Rittersport Schokolade, QR-Code, Schachbrettfelder, Tische, …  </w:t>
                            </w:r>
                          </w:p>
                          <w:p w14:paraId="778B4B7B" w14:textId="77777777" w:rsidR="00897849" w:rsidRPr="00897849" w:rsidRDefault="00897849" w:rsidP="0089784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DBB5D4" w14:textId="77777777" w:rsidR="00897849" w:rsidRPr="00897849" w:rsidRDefault="00897849" w:rsidP="0089784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DB6181" w14:textId="77777777" w:rsidR="00897849" w:rsidRDefault="00897849" w:rsidP="0089784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3386363" w14:textId="77777777" w:rsidR="00897849" w:rsidRDefault="00897849" w:rsidP="0089784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49986B" w14:textId="77777777" w:rsidR="00897849" w:rsidRDefault="00897849" w:rsidP="0089784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691757" w14:textId="77777777" w:rsidR="00897849" w:rsidRPr="008914CB" w:rsidRDefault="00897849" w:rsidP="0089784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B5BB8" id="Rechteck 28" o:spid="_x0000_s1076" style="position:absolute;margin-left:265.15pt;margin-top:3.2pt;width:113.35pt;height:113.3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" fillcolor="window" strokecolor="#c0504d" strokeweight="2pt">
                <v:shadow on="t" color="black" opacity="26214f" origin="-.5,-.5" offset=".74836mm,.74836mm"/>
                <v:textbox>
                  <w:txbxContent>
                    <w:p w14:paraId="1E69631A" w14:textId="77777777" w:rsidR="00897849" w:rsidRPr="00A367A7" w:rsidRDefault="00897849" w:rsidP="0089784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 xml:space="preserve">Beispiele aus </w:t>
                      </w:r>
                    </w:p>
                    <w:p w14:paraId="4C0B93D1" w14:textId="77777777" w:rsidR="00897849" w:rsidRPr="00A367A7" w:rsidRDefault="00897849" w:rsidP="0089784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 xml:space="preserve">meinem Leben: </w:t>
                      </w:r>
                    </w:p>
                    <w:p w14:paraId="73329BAE" w14:textId="77777777" w:rsidR="00897849" w:rsidRPr="00897849" w:rsidRDefault="00897849" w:rsidP="00897849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897849">
                        <w:rPr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 xml:space="preserve">Rittersport Schokolade, QR-Code, Schachbrettfelder, Tische, …  </w:t>
                      </w:r>
                    </w:p>
                    <w:p w14:paraId="778B4B7B" w14:textId="77777777" w:rsidR="00897849" w:rsidRPr="00897849" w:rsidRDefault="00897849" w:rsidP="0089784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5DBB5D4" w14:textId="77777777" w:rsidR="00897849" w:rsidRPr="00897849" w:rsidRDefault="00897849" w:rsidP="0089784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8DB6181" w14:textId="77777777" w:rsidR="00897849" w:rsidRDefault="00897849" w:rsidP="0089784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3386363" w14:textId="77777777" w:rsidR="00897849" w:rsidRDefault="00897849" w:rsidP="0089784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549986B" w14:textId="77777777" w:rsidR="00897849" w:rsidRDefault="00897849" w:rsidP="0089784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3691757" w14:textId="77777777" w:rsidR="00897849" w:rsidRPr="008914CB" w:rsidRDefault="00897849" w:rsidP="0089784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E3E1C" w:rsidRPr="00860AAF"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A22C2B" wp14:editId="6E85327A">
                <wp:simplePos x="0" y="0"/>
                <wp:positionH relativeFrom="column">
                  <wp:posOffset>5398135</wp:posOffset>
                </wp:positionH>
                <wp:positionV relativeFrom="paragraph">
                  <wp:posOffset>-34925</wp:posOffset>
                </wp:positionV>
                <wp:extent cx="1212850" cy="1574800"/>
                <wp:effectExtent l="0" t="0" r="25400" b="25400"/>
                <wp:wrapNone/>
                <wp:docPr id="468" name="Abgerundetes Rechteck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57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7C46B1" w14:textId="77777777" w:rsidR="00897849" w:rsidRDefault="00897849" w:rsidP="00897849">
                            <w:pPr>
                              <w:jc w:val="center"/>
                            </w:pPr>
                            <w:r>
                              <w:t xml:space="preserve">Sie möchten mehr </w:t>
                            </w:r>
                            <w:r w:rsidR="009E3E1C">
                              <w:t>w</w:t>
                            </w:r>
                            <w:r>
                              <w:t xml:space="preserve">issen? Lesen Sie hier nach: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84B33E0" wp14:editId="4811D3A5">
                                  <wp:extent cx="685800" cy="683152"/>
                                  <wp:effectExtent l="0" t="0" r="0" b="3175"/>
                                  <wp:docPr id="1006" name="Grafik 1006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3EC2BB6.tmp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490" cy="689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22C2B" id="Abgerundetes Rechteck 468" o:spid="_x0000_s1077" style="position:absolute;margin-left:425.05pt;margin-top:-2.75pt;width:95.5pt;height:12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" fillcolor="window" strokecolor="windowText" strokeweight="2pt">
                <v:textbox>
                  <w:txbxContent>
                    <w:p w14:paraId="657C46B1" w14:textId="77777777" w:rsidR="00897849" w:rsidRDefault="00897849" w:rsidP="00897849">
                      <w:pPr>
                        <w:jc w:val="center"/>
                      </w:pPr>
                      <w:r>
                        <w:t xml:space="preserve">Sie möchten mehr </w:t>
                      </w:r>
                      <w:r w:rsidR="009E3E1C">
                        <w:t>w</w:t>
                      </w:r>
                      <w:r>
                        <w:t xml:space="preserve">issen? Lesen Sie hier nach: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84B33E0" wp14:editId="4811D3A5">
                            <wp:extent cx="685800" cy="683152"/>
                            <wp:effectExtent l="0" t="0" r="0" b="3175"/>
                            <wp:docPr id="1006" name="Grafik 1006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3EC2BB6.tmp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490" cy="689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C436604" w14:textId="77777777" w:rsidR="00897849" w:rsidRPr="00860AAF" w:rsidRDefault="007F6EA5" w:rsidP="00897849">
      <w:pPr>
        <w:spacing w:line="240" w:lineRule="exact"/>
        <w:rPr>
          <w:b/>
          <w:i/>
          <w:color w:val="FF0000"/>
          <w:sz w:val="22"/>
          <w:szCs w:val="22"/>
        </w:rPr>
      </w:pPr>
      <w:r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6EE6FC1" wp14:editId="0441F54A">
                <wp:simplePos x="0" y="0"/>
                <wp:positionH relativeFrom="column">
                  <wp:posOffset>2042160</wp:posOffset>
                </wp:positionH>
                <wp:positionV relativeFrom="paragraph">
                  <wp:posOffset>3166745</wp:posOffset>
                </wp:positionV>
                <wp:extent cx="2641600" cy="1619250"/>
                <wp:effectExtent l="76200" t="57150" r="82550" b="133350"/>
                <wp:wrapNone/>
                <wp:docPr id="1872" name="Gruppieren 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600" cy="1619250"/>
                          <a:chOff x="0" y="0"/>
                          <a:chExt cx="2641600" cy="1619250"/>
                        </a:xfrm>
                      </wpg:grpSpPr>
                      <wps:wsp>
                        <wps:cNvPr id="463" name="Gleichschenkliges Dreieck 463"/>
                        <wps:cNvSpPr/>
                        <wps:spPr>
                          <a:xfrm rot="10800000">
                            <a:off x="0" y="0"/>
                            <a:ext cx="2641600" cy="161925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7A5C7BAD" w14:textId="77777777" w:rsidR="00897849" w:rsidRPr="008914CB" w:rsidRDefault="00897849" w:rsidP="0089784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Textfeld 464"/>
                        <wps:cNvSpPr txBox="1"/>
                        <wps:spPr>
                          <a:xfrm>
                            <a:off x="704850" y="57150"/>
                            <a:ext cx="1388745" cy="895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CB87CE2" w14:textId="77777777" w:rsidR="00897849" w:rsidRPr="00A367A7" w:rsidRDefault="00897849" w:rsidP="0089784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367A7">
                                <w:rPr>
                                  <w:sz w:val="22"/>
                                  <w:szCs w:val="22"/>
                                </w:rPr>
                                <w:t xml:space="preserve">Beispiele aus </w:t>
                              </w:r>
                            </w:p>
                            <w:p w14:paraId="2C9BD673" w14:textId="77777777" w:rsidR="00897849" w:rsidRPr="00897849" w:rsidRDefault="00897849" w:rsidP="00897849">
                              <w:pPr>
                                <w:rPr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A367A7">
                                <w:rPr>
                                  <w:sz w:val="22"/>
                                  <w:szCs w:val="22"/>
                                </w:rPr>
                                <w:t>meinem Leben:</w:t>
                              </w:r>
                              <w:r w:rsidRPr="00897849"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="007F6EA5">
                                <w:rPr>
                                  <w:b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  <w:t xml:space="preserve">Verkehrsschilder, </w:t>
                              </w:r>
                              <w:proofErr w:type="spellStart"/>
                              <w:r w:rsidR="007F6EA5">
                                <w:rPr>
                                  <w:b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  <w:t>Geodreick</w:t>
                              </w:r>
                              <w:proofErr w:type="spellEnd"/>
                              <w:r w:rsidR="007F6EA5">
                                <w:rPr>
                                  <w:b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  <w:t>,</w:t>
                              </w:r>
                              <w:r w:rsidRPr="00897849">
                                <w:rPr>
                                  <w:b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  <w:t xml:space="preserve"> …</w:t>
                              </w:r>
                              <w:r w:rsidRPr="00897849">
                                <w:rPr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717EC647" w14:textId="77777777" w:rsidR="00897849" w:rsidRPr="00897849" w:rsidRDefault="00897849" w:rsidP="0089784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E6FC1" id="Gruppieren 1872" o:spid="_x0000_s1078" style="position:absolute;margin-left:160.8pt;margin-top:249.35pt;width:208pt;height:127.5pt;z-index:251804672;mso-height-relative:margin" coordsize="26416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">
                <v:shape id="Gleichschenkliges Dreieck 463" o:spid="_x0000_s1079" type="#_x0000_t5" style="position:absolute;width:26416;height:1619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" fillcolor="window" strokecolor="#8064a2" strokeweight="2pt">
                  <v:shadow on="t" color="black" opacity="26214f" origin="-.5,-.5" offset=".74836mm,.74836mm"/>
                  <v:textbox>
                    <w:txbxContent>
                      <w:p w14:paraId="7A5C7BAD" w14:textId="77777777" w:rsidR="00897849" w:rsidRPr="008914CB" w:rsidRDefault="00897849" w:rsidP="00897849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feld 464" o:spid="_x0000_s1080" type="#_x0000_t202" style="position:absolute;left:7048;top:571;width:13887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ok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CmHkokxQAAANwAAAAP&#10;AAAAAAAAAAAAAAAAAAcCAABkcnMvZG93bnJldi54bWxQSwUGAAAAAAMAAwC3AAAA+QIAAAAA&#10;" filled="f" stroked="f" strokeweight=".5pt">
                  <v:textbox>
                    <w:txbxContent>
                      <w:p w14:paraId="5CB87CE2" w14:textId="77777777" w:rsidR="00897849" w:rsidRPr="00A367A7" w:rsidRDefault="00897849" w:rsidP="00897849">
                        <w:pPr>
                          <w:rPr>
                            <w:sz w:val="22"/>
                            <w:szCs w:val="22"/>
                          </w:rPr>
                        </w:pPr>
                        <w:r w:rsidRPr="00A367A7">
                          <w:rPr>
                            <w:sz w:val="22"/>
                            <w:szCs w:val="22"/>
                          </w:rPr>
                          <w:t xml:space="preserve">Beispiele aus </w:t>
                        </w:r>
                      </w:p>
                      <w:p w14:paraId="2C9BD673" w14:textId="77777777" w:rsidR="00897849" w:rsidRPr="00897849" w:rsidRDefault="00897849" w:rsidP="00897849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 w:rsidRPr="00A367A7">
                          <w:rPr>
                            <w:sz w:val="22"/>
                            <w:szCs w:val="22"/>
                          </w:rPr>
                          <w:t>meinem Leben:</w:t>
                        </w:r>
                        <w:r w:rsidRPr="00897849">
                          <w:rPr>
                            <w:b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="007F6EA5">
                          <w:rPr>
                            <w:b/>
                            <w:color w:val="C00000"/>
                            <w:sz w:val="24"/>
                            <w:szCs w:val="24"/>
                            <w:u w:val="single"/>
                          </w:rPr>
                          <w:t xml:space="preserve">Verkehrsschilder, </w:t>
                        </w:r>
                        <w:proofErr w:type="spellStart"/>
                        <w:r w:rsidR="007F6EA5">
                          <w:rPr>
                            <w:b/>
                            <w:color w:val="C00000"/>
                            <w:sz w:val="24"/>
                            <w:szCs w:val="24"/>
                            <w:u w:val="single"/>
                          </w:rPr>
                          <w:t>Geodreick</w:t>
                        </w:r>
                        <w:proofErr w:type="spellEnd"/>
                        <w:r w:rsidR="007F6EA5">
                          <w:rPr>
                            <w:b/>
                            <w:color w:val="C00000"/>
                            <w:sz w:val="24"/>
                            <w:szCs w:val="24"/>
                            <w:u w:val="single"/>
                          </w:rPr>
                          <w:t>,</w:t>
                        </w:r>
                        <w:r w:rsidRPr="00897849">
                          <w:rPr>
                            <w:b/>
                            <w:color w:val="C00000"/>
                            <w:sz w:val="24"/>
                            <w:szCs w:val="24"/>
                            <w:u w:val="single"/>
                          </w:rPr>
                          <w:t xml:space="preserve"> …</w:t>
                        </w:r>
                        <w:r w:rsidRPr="00897849">
                          <w:rPr>
                            <w:color w:val="C00000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p>
                      <w:p w14:paraId="717EC647" w14:textId="77777777" w:rsidR="00897849" w:rsidRPr="00897849" w:rsidRDefault="00897849" w:rsidP="0089784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E3E1C" w:rsidRPr="00860AAF"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16BD7DE" wp14:editId="5145647F">
                <wp:simplePos x="0" y="0"/>
                <wp:positionH relativeFrom="margin">
                  <wp:posOffset>2479040</wp:posOffset>
                </wp:positionH>
                <wp:positionV relativeFrom="paragraph">
                  <wp:posOffset>1742440</wp:posOffset>
                </wp:positionV>
                <wp:extent cx="2406650" cy="1007745"/>
                <wp:effectExtent l="57150" t="57150" r="146050" b="154305"/>
                <wp:wrapNone/>
                <wp:docPr id="467" name="Rechteck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007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090B964" w14:textId="77777777" w:rsidR="00897849" w:rsidRDefault="00897849" w:rsidP="0089784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 xml:space="preserve">Beispiele aus meinem Leben: </w:t>
                            </w:r>
                          </w:p>
                          <w:p w14:paraId="2B250998" w14:textId="77777777" w:rsidR="00897849" w:rsidRPr="00897849" w:rsidRDefault="00897849" w:rsidP="00897849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97849">
                              <w:rPr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Geldscheine, Block, Heft, Handydisplay, Bücher, Lego</w:t>
                            </w:r>
                            <w:r w:rsidR="007F6EA5">
                              <w:rPr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,…</w:t>
                            </w:r>
                          </w:p>
                          <w:p w14:paraId="46EDE502" w14:textId="77777777" w:rsidR="00897849" w:rsidRDefault="00897849" w:rsidP="008978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7760EF" w14:textId="77777777" w:rsidR="00897849" w:rsidRDefault="00897849" w:rsidP="008978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CE772F" w14:textId="77777777" w:rsidR="00897849" w:rsidRPr="00F3028F" w:rsidRDefault="00897849" w:rsidP="008978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8BF0F0E" w14:textId="77777777" w:rsidR="00897849" w:rsidRDefault="00897849" w:rsidP="00897849">
                            <w:pPr>
                              <w:jc w:val="center"/>
                            </w:pPr>
                          </w:p>
                          <w:p w14:paraId="14B162C8" w14:textId="77777777" w:rsidR="00897849" w:rsidRDefault="00897849" w:rsidP="008978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BD7DE" id="Rechteck 467" o:spid="_x0000_s1081" style="position:absolute;margin-left:195.2pt;margin-top:137.2pt;width:189.5pt;height:79.3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" fillcolor="window" strokecolor="#4f81bd" strokeweight="2pt">
                <v:shadow on="t" color="black" opacity="26214f" origin="-.5,-.5" offset=".74836mm,.74836mm"/>
                <v:textbox>
                  <w:txbxContent>
                    <w:p w14:paraId="6090B964" w14:textId="77777777" w:rsidR="00897849" w:rsidRDefault="00897849" w:rsidP="00897849">
                      <w:pPr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 xml:space="preserve">Beispiele aus meinem Leben: </w:t>
                      </w:r>
                    </w:p>
                    <w:p w14:paraId="2B250998" w14:textId="77777777" w:rsidR="00897849" w:rsidRPr="00897849" w:rsidRDefault="00897849" w:rsidP="00897849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897849">
                        <w:rPr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>Geldscheine, Block, Heft, Handydisplay, Bücher, Lego</w:t>
                      </w:r>
                      <w:r w:rsidR="007F6EA5">
                        <w:rPr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>,…</w:t>
                      </w:r>
                    </w:p>
                    <w:p w14:paraId="46EDE502" w14:textId="77777777" w:rsidR="00897849" w:rsidRDefault="00897849" w:rsidP="0089784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F7760EF" w14:textId="77777777" w:rsidR="00897849" w:rsidRDefault="00897849" w:rsidP="0089784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1CE772F" w14:textId="77777777" w:rsidR="00897849" w:rsidRPr="00F3028F" w:rsidRDefault="00897849" w:rsidP="0089784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8BF0F0E" w14:textId="77777777" w:rsidR="00897849" w:rsidRDefault="00897849" w:rsidP="00897849">
                      <w:pPr>
                        <w:jc w:val="center"/>
                      </w:pPr>
                    </w:p>
                    <w:p w14:paraId="14B162C8" w14:textId="77777777" w:rsidR="00897849" w:rsidRDefault="00897849" w:rsidP="0089784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E3E1C" w:rsidRPr="00860AAF"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E2D37EC" wp14:editId="57C74621">
                <wp:simplePos x="0" y="0"/>
                <wp:positionH relativeFrom="margin">
                  <wp:posOffset>-25400</wp:posOffset>
                </wp:positionH>
                <wp:positionV relativeFrom="paragraph">
                  <wp:posOffset>1831340</wp:posOffset>
                </wp:positionV>
                <wp:extent cx="2070100" cy="1007745"/>
                <wp:effectExtent l="57150" t="57150" r="158750" b="154305"/>
                <wp:wrapNone/>
                <wp:docPr id="466" name="Rechteck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007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2A32D8D" w14:textId="77777777" w:rsidR="00897849" w:rsidRPr="00860AAF" w:rsidRDefault="004F7507" w:rsidP="0089784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57" w:history="1">
                              <w:r w:rsidR="00897849" w:rsidRPr="00860AA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Rechteck:</w:t>
                              </w:r>
                            </w:hyperlink>
                            <w:r w:rsidR="00897849" w:rsidRPr="00860AA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91738C9" w14:textId="77777777" w:rsidR="00897849" w:rsidRPr="00A367A7" w:rsidRDefault="00897849" w:rsidP="00897849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vier Ecken</w:t>
                            </w:r>
                          </w:p>
                          <w:p w14:paraId="3AEA6A8F" w14:textId="77777777" w:rsidR="00897849" w:rsidRPr="00A367A7" w:rsidRDefault="00897849" w:rsidP="00897849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vier rechte Winkel</w:t>
                            </w:r>
                          </w:p>
                          <w:p w14:paraId="4E06CD3C" w14:textId="77777777" w:rsidR="00897849" w:rsidRPr="00A367A7" w:rsidRDefault="007F6EA5" w:rsidP="00897849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gegenüberliegende Seiten sind gleich lang</w:t>
                            </w:r>
                          </w:p>
                          <w:p w14:paraId="75FC561A" w14:textId="77777777" w:rsidR="00897849" w:rsidRDefault="00897849" w:rsidP="00897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D37EC" id="Rechteck 466" o:spid="_x0000_s1082" style="position:absolute;margin-left:-2pt;margin-top:144.2pt;width:163pt;height:79.35pt;z-index:251791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" fillcolor="window" strokecolor="#4f81bd" strokeweight="2pt">
                <v:shadow on="t" color="black" opacity="26214f" origin="-.5,-.5" offset=".74836mm,.74836mm"/>
                <v:textbox>
                  <w:txbxContent>
                    <w:p w14:paraId="22A32D8D" w14:textId="77777777" w:rsidR="00897849" w:rsidRPr="00860AAF" w:rsidRDefault="004F7507" w:rsidP="0089784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58" w:history="1">
                        <w:r w:rsidR="00897849" w:rsidRPr="00860AA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Rechteck:</w:t>
                        </w:r>
                      </w:hyperlink>
                      <w:r w:rsidR="00897849" w:rsidRPr="00860AA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91738C9" w14:textId="77777777" w:rsidR="00897849" w:rsidRPr="00A367A7" w:rsidRDefault="00897849" w:rsidP="00897849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vier Ecken</w:t>
                      </w:r>
                    </w:p>
                    <w:p w14:paraId="3AEA6A8F" w14:textId="77777777" w:rsidR="00897849" w:rsidRPr="00A367A7" w:rsidRDefault="00897849" w:rsidP="00897849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vier rechte Winkel</w:t>
                      </w:r>
                    </w:p>
                    <w:p w14:paraId="4E06CD3C" w14:textId="77777777" w:rsidR="00897849" w:rsidRPr="00A367A7" w:rsidRDefault="007F6EA5" w:rsidP="00897849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gegenüberliegende Seiten sind gleich lang</w:t>
                      </w:r>
                    </w:p>
                    <w:p w14:paraId="75FC561A" w14:textId="77777777" w:rsidR="00897849" w:rsidRDefault="00897849" w:rsidP="00897849"/>
                  </w:txbxContent>
                </v:textbox>
                <w10:wrap anchorx="margin"/>
              </v:rect>
            </w:pict>
          </mc:Fallback>
        </mc:AlternateContent>
      </w:r>
      <w:r w:rsidR="009E3E1C" w:rsidRPr="00860AAF"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DA4153" wp14:editId="5A08BEC1">
                <wp:simplePos x="0" y="0"/>
                <wp:positionH relativeFrom="margin">
                  <wp:posOffset>-186055</wp:posOffset>
                </wp:positionH>
                <wp:positionV relativeFrom="paragraph">
                  <wp:posOffset>3053715</wp:posOffset>
                </wp:positionV>
                <wp:extent cx="2381250" cy="1619250"/>
                <wp:effectExtent l="76200" t="57150" r="133350" b="152400"/>
                <wp:wrapNone/>
                <wp:docPr id="461" name="Gleichschenkliges Dreieck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192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B2965F4" w14:textId="77777777" w:rsidR="00897849" w:rsidRDefault="004F7507" w:rsidP="0089784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59" w:history="1">
                              <w:r w:rsidR="00897849" w:rsidRPr="00860AA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 xml:space="preserve">Dreieck: </w:t>
                              </w:r>
                            </w:hyperlink>
                          </w:p>
                          <w:p w14:paraId="4E38E588" w14:textId="77777777" w:rsidR="00897849" w:rsidRPr="00A367A7" w:rsidRDefault="00897849" w:rsidP="00897849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drei Ecken</w:t>
                            </w:r>
                          </w:p>
                          <w:p w14:paraId="77CA6C78" w14:textId="77777777" w:rsidR="00897849" w:rsidRPr="00A367A7" w:rsidRDefault="00897849" w:rsidP="00897849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drei Seiten</w:t>
                            </w:r>
                          </w:p>
                          <w:p w14:paraId="2BB01E2C" w14:textId="77777777" w:rsidR="00897849" w:rsidRPr="00A367A7" w:rsidRDefault="00897849" w:rsidP="00897849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drei Winkel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4153" id="Gleichschenkliges Dreieck 461" o:spid="_x0000_s1083" type="#_x0000_t5" style="position:absolute;margin-left:-14.65pt;margin-top:240.45pt;width:187.5pt;height:127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" fillcolor="window" strokecolor="#8064a2" strokeweight="2pt">
                <v:shadow on="t" color="black" opacity="26214f" origin="-.5,-.5" offset=".74836mm,.74836mm"/>
                <v:textbox>
                  <w:txbxContent>
                    <w:p w14:paraId="0B2965F4" w14:textId="77777777" w:rsidR="00897849" w:rsidRDefault="004F7507" w:rsidP="0089784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60" w:history="1">
                        <w:r w:rsidR="00897849" w:rsidRPr="00860AA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 xml:space="preserve">Dreieck: </w:t>
                        </w:r>
                      </w:hyperlink>
                    </w:p>
                    <w:p w14:paraId="4E38E588" w14:textId="77777777" w:rsidR="00897849" w:rsidRPr="00A367A7" w:rsidRDefault="00897849" w:rsidP="00897849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drei Ecken</w:t>
                      </w:r>
                    </w:p>
                    <w:p w14:paraId="77CA6C78" w14:textId="77777777" w:rsidR="00897849" w:rsidRPr="00A367A7" w:rsidRDefault="00897849" w:rsidP="00897849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drei Seiten</w:t>
                      </w:r>
                    </w:p>
                    <w:p w14:paraId="2BB01E2C" w14:textId="77777777" w:rsidR="00897849" w:rsidRPr="00A367A7" w:rsidRDefault="00897849" w:rsidP="00897849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drei Winkel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E1C" w:rsidRPr="00860AAF"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C8AD565" wp14:editId="15295105">
                <wp:simplePos x="0" y="0"/>
                <wp:positionH relativeFrom="margin">
                  <wp:posOffset>2679700</wp:posOffset>
                </wp:positionH>
                <wp:positionV relativeFrom="paragraph">
                  <wp:posOffset>4933950</wp:posOffset>
                </wp:positionV>
                <wp:extent cx="2159635" cy="2159635"/>
                <wp:effectExtent l="57150" t="57150" r="145415" b="145415"/>
                <wp:wrapNone/>
                <wp:docPr id="460" name="Ellips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7876150" w14:textId="77777777" w:rsidR="00897849" w:rsidRPr="00A367A7" w:rsidRDefault="00897849" w:rsidP="00897849">
                            <w:pPr>
                              <w:pStyle w:val="Listenabsatz"/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 w:rsidRPr="00A367A7">
                              <w:rPr>
                                <w:sz w:val="22"/>
                                <w:szCs w:val="22"/>
                              </w:rPr>
                              <w:t>Beispiele aus meinem Leben:</w:t>
                            </w:r>
                          </w:p>
                          <w:p w14:paraId="6FACF720" w14:textId="77777777" w:rsidR="00897849" w:rsidRPr="00897849" w:rsidRDefault="00897849" w:rsidP="00897849">
                            <w:pPr>
                              <w:ind w:left="142"/>
                              <w:contextualSpacing/>
                              <w:rPr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97849">
                              <w:rPr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Uhr, Ring, Autoreifen, Pizza, Teller, CD, Geldstücke, … </w:t>
                            </w:r>
                          </w:p>
                          <w:p w14:paraId="59918840" w14:textId="77777777" w:rsidR="00897849" w:rsidRDefault="00897849" w:rsidP="00897849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F24E261" w14:textId="77777777" w:rsidR="00897849" w:rsidRDefault="00897849" w:rsidP="00897849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50D88FF" w14:textId="77777777" w:rsidR="00897849" w:rsidRDefault="00897849" w:rsidP="00897849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34D455F" w14:textId="77777777" w:rsidR="00897849" w:rsidRDefault="00897849" w:rsidP="00897849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66B4A30" w14:textId="77777777" w:rsidR="00897849" w:rsidRDefault="00897849" w:rsidP="00897849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D0A1D3C" w14:textId="77777777" w:rsidR="00897849" w:rsidRPr="008914CB" w:rsidRDefault="00897849" w:rsidP="00897849">
                            <w:pPr>
                              <w:pStyle w:val="Listenabsatz"/>
                              <w:ind w:left="14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AD565" id="Ellipse 460" o:spid="_x0000_s1084" style="position:absolute;margin-left:211pt;margin-top:388.5pt;width:170.05pt;height:170.0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" fillcolor="window" strokecolor="#9bbb59" strokeweight="2pt">
                <v:shadow on="t" color="black" opacity="26214f" origin="-.5,-.5" offset=".74836mm,.74836mm"/>
                <v:textbox>
                  <w:txbxContent>
                    <w:p w14:paraId="07876150" w14:textId="77777777" w:rsidR="00897849" w:rsidRPr="00A367A7" w:rsidRDefault="00897849" w:rsidP="00897849">
                      <w:pPr>
                        <w:pStyle w:val="Listenabsatz"/>
                        <w:ind w:left="142"/>
                        <w:rPr>
                          <w:sz w:val="22"/>
                          <w:szCs w:val="22"/>
                        </w:rPr>
                      </w:pPr>
                      <w:r w:rsidRPr="00A367A7">
                        <w:rPr>
                          <w:sz w:val="22"/>
                          <w:szCs w:val="22"/>
                        </w:rPr>
                        <w:t>Beispiele aus meinem Leben:</w:t>
                      </w:r>
                    </w:p>
                    <w:p w14:paraId="6FACF720" w14:textId="77777777" w:rsidR="00897849" w:rsidRPr="00897849" w:rsidRDefault="00897849" w:rsidP="00897849">
                      <w:pPr>
                        <w:ind w:left="142"/>
                        <w:contextualSpacing/>
                        <w:rPr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897849">
                        <w:rPr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 xml:space="preserve">Uhr, Ring, Autoreifen, Pizza, Teller, CD, Geldstücke, … </w:t>
                      </w:r>
                    </w:p>
                    <w:p w14:paraId="59918840" w14:textId="77777777" w:rsidR="00897849" w:rsidRDefault="00897849" w:rsidP="00897849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3F24E261" w14:textId="77777777" w:rsidR="00897849" w:rsidRDefault="00897849" w:rsidP="00897849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050D88FF" w14:textId="77777777" w:rsidR="00897849" w:rsidRDefault="00897849" w:rsidP="00897849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734D455F" w14:textId="77777777" w:rsidR="00897849" w:rsidRDefault="00897849" w:rsidP="00897849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766B4A30" w14:textId="77777777" w:rsidR="00897849" w:rsidRDefault="00897849" w:rsidP="00897849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  <w:p w14:paraId="0D0A1D3C" w14:textId="77777777" w:rsidR="00897849" w:rsidRPr="008914CB" w:rsidRDefault="00897849" w:rsidP="00897849">
                      <w:pPr>
                        <w:pStyle w:val="Listenabsatz"/>
                        <w:ind w:left="142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9E3E1C" w:rsidRPr="00860AAF"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15F1AC" wp14:editId="7DE550E9">
                <wp:simplePos x="0" y="0"/>
                <wp:positionH relativeFrom="margin">
                  <wp:posOffset>-4445</wp:posOffset>
                </wp:positionH>
                <wp:positionV relativeFrom="paragraph">
                  <wp:posOffset>4937125</wp:posOffset>
                </wp:positionV>
                <wp:extent cx="2159635" cy="2159635"/>
                <wp:effectExtent l="57150" t="57150" r="145415" b="145415"/>
                <wp:wrapNone/>
                <wp:docPr id="459" name="Ellips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1D1DE85" w14:textId="77777777" w:rsidR="00897849" w:rsidRPr="00860AAF" w:rsidRDefault="004F7507" w:rsidP="0089784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61" w:history="1">
                              <w:r w:rsidR="00897849" w:rsidRPr="00860AA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Kreis:</w:t>
                              </w:r>
                            </w:hyperlink>
                          </w:p>
                          <w:p w14:paraId="6B5241A5" w14:textId="77777777" w:rsidR="00897849" w:rsidRPr="00EE50D1" w:rsidRDefault="007F6EA5" w:rsidP="00897849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284"/>
                            </w:pPr>
                            <w:r>
                              <w:t>e</w:t>
                            </w:r>
                            <w:r w:rsidR="00897849" w:rsidRPr="00EE50D1">
                              <w:t>ndlose Randlinie.</w:t>
                            </w:r>
                          </w:p>
                          <w:p w14:paraId="4DAD5306" w14:textId="77777777" w:rsidR="00897849" w:rsidRPr="00EE50D1" w:rsidRDefault="007F6EA5" w:rsidP="00897849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284"/>
                            </w:pPr>
                            <w:r>
                              <w:t>j</w:t>
                            </w:r>
                            <w:r w:rsidR="00897849" w:rsidRPr="00EE50D1">
                              <w:t>eder Punkt auf der Kreislinie hat immer den gleichen Abstand vom Mittelpunkt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5F1AC" id="Ellipse 459" o:spid="_x0000_s1085" style="position:absolute;margin-left:-.35pt;margin-top:388.75pt;width:170.05pt;height:170.0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" fillcolor="window" strokecolor="#9bbb59" strokeweight="2pt">
                <v:shadow on="t" color="black" opacity="26214f" origin="-.5,-.5" offset=".74836mm,.74836mm"/>
                <v:textbox>
                  <w:txbxContent>
                    <w:p w14:paraId="01D1DE85" w14:textId="77777777" w:rsidR="00897849" w:rsidRPr="00860AAF" w:rsidRDefault="004F7507" w:rsidP="0089784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62" w:history="1">
                        <w:r w:rsidR="00897849" w:rsidRPr="00860AA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Kreis:</w:t>
                        </w:r>
                      </w:hyperlink>
                    </w:p>
                    <w:p w14:paraId="6B5241A5" w14:textId="77777777" w:rsidR="00897849" w:rsidRPr="00EE50D1" w:rsidRDefault="007F6EA5" w:rsidP="00897849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284"/>
                      </w:pPr>
                      <w:r>
                        <w:t>e</w:t>
                      </w:r>
                      <w:r w:rsidR="00897849" w:rsidRPr="00EE50D1">
                        <w:t>ndlose Randlinie.</w:t>
                      </w:r>
                    </w:p>
                    <w:p w14:paraId="4DAD5306" w14:textId="77777777" w:rsidR="00897849" w:rsidRPr="00EE50D1" w:rsidRDefault="007F6EA5" w:rsidP="00897849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284"/>
                      </w:pPr>
                      <w:r>
                        <w:t>j</w:t>
                      </w:r>
                      <w:r w:rsidR="00897849" w:rsidRPr="00EE50D1">
                        <w:t>eder Punkt auf der Kreislinie hat immer den gleichen Abstand vom Mittelpunkt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E3E1C" w:rsidRPr="00860AAF"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15DFD8B" wp14:editId="6DD4A3EC">
                <wp:simplePos x="0" y="0"/>
                <wp:positionH relativeFrom="page">
                  <wp:posOffset>3400425</wp:posOffset>
                </wp:positionH>
                <wp:positionV relativeFrom="paragraph">
                  <wp:posOffset>7317105</wp:posOffset>
                </wp:positionV>
                <wp:extent cx="3188970" cy="1601470"/>
                <wp:effectExtent l="57150" t="57150" r="68580" b="55880"/>
                <wp:wrapNone/>
                <wp:docPr id="455" name="Parallelogram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70" cy="1601470"/>
                        </a:xfrm>
                        <a:prstGeom prst="parallelogram">
                          <a:avLst>
                            <a:gd name="adj" fmla="val 4016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C33E21B" w14:textId="77777777" w:rsidR="00897849" w:rsidRDefault="00897849" w:rsidP="00897849">
                            <w:pPr>
                              <w:pStyle w:val="Listenabsatz"/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 w:rsidRPr="00860AAF">
                              <w:rPr>
                                <w:sz w:val="24"/>
                                <w:szCs w:val="24"/>
                              </w:rPr>
                              <w:t>Beispiele aus meinem Leben:</w:t>
                            </w:r>
                          </w:p>
                          <w:p w14:paraId="4D76027F" w14:textId="77777777" w:rsidR="00897849" w:rsidRPr="00306D4C" w:rsidRDefault="00306D4C" w:rsidP="00306D4C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06D4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Treppengeländer, </w:t>
                            </w:r>
                            <w:proofErr w:type="spellStart"/>
                            <w:r w:rsidRPr="00306D4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Dockland</w:t>
                            </w:r>
                            <w:proofErr w:type="spellEnd"/>
                            <w:r w:rsidRPr="00306D4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(Gebäude in Hamburg), Muster von Fliesen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, … </w:t>
                            </w:r>
                          </w:p>
                          <w:p w14:paraId="434A9010" w14:textId="77777777" w:rsidR="00897849" w:rsidRPr="00306D4C" w:rsidRDefault="00897849" w:rsidP="00897849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FD8B" id="Parallelogramm 455" o:spid="_x0000_s1086" type="#_x0000_t7" style="position:absolute;margin-left:267.75pt;margin-top:576.15pt;width:251.1pt;height:126.1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" adj="4356" fillcolor="window" strokecolor="#f79646" strokeweight="2pt">
                <v:textbox>
                  <w:txbxContent>
                    <w:p w14:paraId="5C33E21B" w14:textId="77777777" w:rsidR="00897849" w:rsidRDefault="00897849" w:rsidP="00897849">
                      <w:pPr>
                        <w:pStyle w:val="Listenabsatz"/>
                        <w:ind w:left="142"/>
                        <w:rPr>
                          <w:sz w:val="24"/>
                          <w:szCs w:val="24"/>
                        </w:rPr>
                      </w:pPr>
                      <w:r w:rsidRPr="00860AAF">
                        <w:rPr>
                          <w:sz w:val="24"/>
                          <w:szCs w:val="24"/>
                        </w:rPr>
                        <w:t>Beispiele aus meinem Leben:</w:t>
                      </w:r>
                    </w:p>
                    <w:p w14:paraId="4D76027F" w14:textId="77777777" w:rsidR="00897849" w:rsidRPr="00306D4C" w:rsidRDefault="00306D4C" w:rsidP="00306D4C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306D4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Treppengeländer, </w:t>
                      </w:r>
                      <w:proofErr w:type="spellStart"/>
                      <w:r w:rsidRPr="00306D4C">
                        <w:rPr>
                          <w:b/>
                          <w:color w:val="C00000"/>
                          <w:sz w:val="24"/>
                          <w:szCs w:val="24"/>
                        </w:rPr>
                        <w:t>Dockland</w:t>
                      </w:r>
                      <w:proofErr w:type="spellEnd"/>
                      <w:r w:rsidRPr="00306D4C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(Gebäude in Hamburg), Muster von Fliesen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, … </w:t>
                      </w:r>
                    </w:p>
                    <w:p w14:paraId="434A9010" w14:textId="77777777" w:rsidR="00897849" w:rsidRPr="00306D4C" w:rsidRDefault="00897849" w:rsidP="00897849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E3E1C" w:rsidRPr="00860AAF">
        <w:rPr>
          <w:b/>
          <w:i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A17A31" wp14:editId="7AD95B2D">
                <wp:simplePos x="0" y="0"/>
                <wp:positionH relativeFrom="margin">
                  <wp:posOffset>-513715</wp:posOffset>
                </wp:positionH>
                <wp:positionV relativeFrom="paragraph">
                  <wp:posOffset>7311390</wp:posOffset>
                </wp:positionV>
                <wp:extent cx="3187700" cy="1600200"/>
                <wp:effectExtent l="57150" t="57150" r="69850" b="57150"/>
                <wp:wrapNone/>
                <wp:docPr id="456" name="Parallelogram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1600200"/>
                        </a:xfrm>
                        <a:prstGeom prst="parallelogram">
                          <a:avLst>
                            <a:gd name="adj" fmla="val 4083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45AD18D" w14:textId="77777777" w:rsidR="00897849" w:rsidRDefault="004F7507" w:rsidP="00897849">
                            <w:hyperlink r:id="rId63" w:history="1">
                              <w:r w:rsidR="00897849" w:rsidRPr="00860AAF">
                                <w:rPr>
                                  <w:rStyle w:val="Hyperlink"/>
                                </w:rPr>
                                <w:t>Parallelogramm</w:t>
                              </w:r>
                            </w:hyperlink>
                          </w:p>
                          <w:p w14:paraId="2B25C73F" w14:textId="77777777" w:rsidR="00897849" w:rsidRDefault="007F6EA5" w:rsidP="004F7507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v</w:t>
                            </w:r>
                            <w:r w:rsidR="00897849">
                              <w:t>ier Seiten</w:t>
                            </w:r>
                          </w:p>
                          <w:p w14:paraId="63597821" w14:textId="77777777" w:rsidR="00897849" w:rsidRDefault="007F6EA5" w:rsidP="004F7507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g</w:t>
                            </w:r>
                            <w:r w:rsidR="00897849">
                              <w:t>egenüberliegende Seiten sind gleich lang.</w:t>
                            </w:r>
                          </w:p>
                          <w:p w14:paraId="7A626553" w14:textId="77777777" w:rsidR="00897849" w:rsidRDefault="007F6EA5" w:rsidP="004F7507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g</w:t>
                            </w:r>
                            <w:r w:rsidR="00897849">
                              <w:t>egenüb</w:t>
                            </w:r>
                            <w:r>
                              <w:t>erliegende Seiten sind parallel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7A31" id="Parallelogramm 456" o:spid="_x0000_s1087" type="#_x0000_t7" style="position:absolute;margin-left:-40.45pt;margin-top:575.7pt;width:251pt;height:126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" adj="4427" fillcolor="window" strokecolor="#f79646" strokeweight="2pt">
                <v:textbox>
                  <w:txbxContent>
                    <w:p w14:paraId="045AD18D" w14:textId="77777777" w:rsidR="00897849" w:rsidRDefault="004F7507" w:rsidP="00897849">
                      <w:hyperlink r:id="rId64" w:history="1">
                        <w:r w:rsidR="00897849" w:rsidRPr="00860AAF">
                          <w:rPr>
                            <w:rStyle w:val="Hyperlink"/>
                          </w:rPr>
                          <w:t>Parallelogramm</w:t>
                        </w:r>
                      </w:hyperlink>
                    </w:p>
                    <w:p w14:paraId="2B25C73F" w14:textId="77777777" w:rsidR="00897849" w:rsidRDefault="007F6EA5" w:rsidP="004F7507">
                      <w:pPr>
                        <w:pStyle w:val="Listenabsatz"/>
                        <w:numPr>
                          <w:ilvl w:val="0"/>
                          <w:numId w:val="27"/>
                        </w:numPr>
                      </w:pPr>
                      <w:r>
                        <w:t>v</w:t>
                      </w:r>
                      <w:r w:rsidR="00897849">
                        <w:t>ier Seiten</w:t>
                      </w:r>
                    </w:p>
                    <w:p w14:paraId="63597821" w14:textId="77777777" w:rsidR="00897849" w:rsidRDefault="007F6EA5" w:rsidP="004F7507">
                      <w:pPr>
                        <w:pStyle w:val="Listenabsatz"/>
                        <w:numPr>
                          <w:ilvl w:val="0"/>
                          <w:numId w:val="27"/>
                        </w:numPr>
                      </w:pPr>
                      <w:r>
                        <w:t>g</w:t>
                      </w:r>
                      <w:r w:rsidR="00897849">
                        <w:t>egenüberliegende Seiten sind gleich lang.</w:t>
                      </w:r>
                    </w:p>
                    <w:p w14:paraId="7A626553" w14:textId="77777777" w:rsidR="00897849" w:rsidRDefault="007F6EA5" w:rsidP="004F7507">
                      <w:pPr>
                        <w:pStyle w:val="Listenabsatz"/>
                        <w:numPr>
                          <w:ilvl w:val="0"/>
                          <w:numId w:val="27"/>
                        </w:numPr>
                      </w:pPr>
                      <w:r>
                        <w:t>g</w:t>
                      </w:r>
                      <w:r w:rsidR="00897849">
                        <w:t>egenüb</w:t>
                      </w:r>
                      <w:r>
                        <w:t>erliegende Seiten sind parallel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849" w:rsidRPr="00860AAF">
        <w:rPr>
          <w:b/>
          <w:i/>
          <w:color w:val="FF0000"/>
          <w:sz w:val="22"/>
          <w:szCs w:val="22"/>
        </w:rPr>
        <w:br w:type="page"/>
      </w:r>
    </w:p>
    <w:p w14:paraId="10AD70D0" w14:textId="6687171B" w:rsidR="00897849" w:rsidRDefault="004F7507" w:rsidP="00897849">
      <w:pPr>
        <w:pStyle w:val="AufgabeEbene1"/>
        <w:numPr>
          <w:ilvl w:val="0"/>
          <w:numId w:val="0"/>
        </w:numPr>
        <w:spacing w:before="36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7356"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7F8BC215" wp14:editId="472E49A0">
                <wp:simplePos x="0" y="0"/>
                <wp:positionH relativeFrom="column">
                  <wp:posOffset>-217170</wp:posOffset>
                </wp:positionH>
                <wp:positionV relativeFrom="paragraph">
                  <wp:posOffset>274955</wp:posOffset>
                </wp:positionV>
                <wp:extent cx="6623050" cy="4589145"/>
                <wp:effectExtent l="57150" t="57150" r="0" b="97155"/>
                <wp:wrapNone/>
                <wp:docPr id="1860" name="Gruppieren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50" cy="4589145"/>
                          <a:chOff x="0" y="0"/>
                          <a:chExt cx="6623050" cy="4399715"/>
                        </a:xfrm>
                      </wpg:grpSpPr>
                      <wpg:grpSp>
                        <wpg:cNvPr id="1863" name="Gruppieren 1863"/>
                        <wpg:cNvGrpSpPr/>
                        <wpg:grpSpPr>
                          <a:xfrm>
                            <a:off x="5397500" y="54610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wpg:grpSp>
                          <wpg:cNvPr id="1864" name="Gruppieren 1864"/>
                          <wpg:cNvGrpSpPr/>
                          <wpg:grpSpPr>
                            <a:xfrm>
                              <a:off x="0" y="0"/>
                              <a:ext cx="1225550" cy="1225550"/>
                              <a:chOff x="0" y="0"/>
                              <a:chExt cx="1225550" cy="1225550"/>
                            </a:xfrm>
                          </wpg:grpSpPr>
                          <pic:pic xmlns:pic="http://schemas.openxmlformats.org/drawingml/2006/picture">
                            <pic:nvPicPr>
                              <pic:cNvPr id="1865" name="Grafik 18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50" cy="122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66" name="Bild 1" descr="QR Code">
                                <a:hlinkClick r:id="rId32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0" y="32385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67" name="Rechteck 1867"/>
                          <wps:cNvSpPr/>
                          <wps:spPr>
                            <a:xfrm>
                              <a:off x="285293" y="87783"/>
                              <a:ext cx="660400" cy="260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D74B84A" w14:textId="77777777" w:rsidR="00A77356" w:rsidRDefault="00A77356" w:rsidP="00A77356">
                                <w:pPr>
                                  <w:jc w:val="center"/>
                                </w:pPr>
                                <w:r>
                                  <w:t>Übung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8" name="Gruppieren 1868"/>
                        <wpg:cNvGrpSpPr/>
                        <wpg:grpSpPr>
                          <a:xfrm>
                            <a:off x="0" y="0"/>
                            <a:ext cx="4826000" cy="4399715"/>
                            <a:chOff x="0" y="0"/>
                            <a:chExt cx="4826000" cy="4399715"/>
                          </a:xfrm>
                        </wpg:grpSpPr>
                        <wpg:grpSp>
                          <wpg:cNvPr id="1869" name="Gruppieren 1869"/>
                          <wpg:cNvGrpSpPr/>
                          <wpg:grpSpPr>
                            <a:xfrm>
                              <a:off x="0" y="0"/>
                              <a:ext cx="4826000" cy="4399715"/>
                              <a:chOff x="0" y="0"/>
                              <a:chExt cx="4826000" cy="4399715"/>
                            </a:xfrm>
                          </wpg:grpSpPr>
                          <wpg:grpSp>
                            <wpg:cNvPr id="1870" name="Gruppieren 1870"/>
                            <wpg:cNvGrpSpPr/>
                            <wpg:grpSpPr>
                              <a:xfrm>
                                <a:off x="0" y="0"/>
                                <a:ext cx="4826000" cy="4399715"/>
                                <a:chOff x="0" y="0"/>
                                <a:chExt cx="4826000" cy="4399715"/>
                              </a:xfrm>
                            </wpg:grpSpPr>
                            <wps:wsp>
                              <wps:cNvPr id="1873" name="Abgerundetes Rechteck 1873"/>
                              <wps:cNvSpPr/>
                              <wps:spPr>
                                <a:xfrm>
                                  <a:off x="0" y="0"/>
                                  <a:ext cx="4826000" cy="4399715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F81BD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F81BD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F81BD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14:paraId="466FC1F0" w14:textId="77777777" w:rsidR="00A77356" w:rsidRDefault="00A77356" w:rsidP="00A77356">
                                    <w:pPr>
                                      <w:pStyle w:val="TabelleKopflinks"/>
                                      <w:ind w:firstLine="36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t>Arbeitsauftrag:</w:t>
                                    </w:r>
                                  </w:p>
                                  <w:p w14:paraId="486FEACE" w14:textId="77777777" w:rsidR="00A77356" w:rsidRPr="000B58F4" w:rsidRDefault="00A77356" w:rsidP="004F7507">
                                    <w:pPr>
                                      <w:pStyle w:val="TabelleKopflinks"/>
                                      <w:numPr>
                                        <w:ilvl w:val="0"/>
                                        <w:numId w:val="32"/>
                                      </w:numPr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</w:pPr>
                                    <w:r w:rsidRPr="000B58F4"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  <w:t>Entscheiden Sie sich für eine der beiden Möglichkeiten.</w:t>
                                    </w:r>
                                  </w:p>
                                  <w:p w14:paraId="088FB9C8" w14:textId="77777777" w:rsidR="00A77356" w:rsidRPr="000B58F4" w:rsidRDefault="00A77356" w:rsidP="000B58F4">
                                    <w:pPr>
                                      <w:pStyle w:val="TabelleKopflinks"/>
                                      <w:ind w:left="360"/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</w:pPr>
                                    <w:r w:rsidRPr="000B58F4">
                                      <w:rPr>
                                        <w:b w:val="0"/>
                                        <w:sz w:val="22"/>
                                        <w:szCs w:val="22"/>
                                      </w:rPr>
                                      <w:t xml:space="preserve">Bearbeiten Sie die Übung 1. </w:t>
                                    </w:r>
                                  </w:p>
                                  <w:p w14:paraId="0CD6D213" w14:textId="77777777" w:rsidR="00A77356" w:rsidRPr="00746B9A" w:rsidRDefault="00A77356" w:rsidP="00A77356">
                                    <w:pPr>
                                      <w:pStyle w:val="TabelleKopflinks"/>
                                      <w:ind w:left="36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845E105" w14:textId="77777777" w:rsidR="00A77356" w:rsidRDefault="00A77356" w:rsidP="004F7507">
                                    <w:pPr>
                                      <w:pStyle w:val="TabelleKopflinks"/>
                                      <w:numPr>
                                        <w:ilvl w:val="0"/>
                                        <w:numId w:val="24"/>
                                      </w:numPr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 xml:space="preserve">Möglichkeit 1: QR-Code </w:t>
                                    </w:r>
                                    <w:r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 xml:space="preserve">scannen/ </w:t>
                                    </w:r>
                                    <w:r w:rsidRPr="008A7B06"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 xml:space="preserve">anklicken. </w:t>
                                    </w:r>
                                  </w:p>
                                  <w:p w14:paraId="1BD6468C" w14:textId="77777777" w:rsidR="00A77356" w:rsidRDefault="00A77356" w:rsidP="00A77356">
                                    <w:pPr>
                                      <w:pStyle w:val="TabelleKopflinks"/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65D3883" w14:textId="77777777" w:rsidR="00A77356" w:rsidRPr="008A7B06" w:rsidRDefault="00A77356" w:rsidP="00A77356">
                                    <w:pPr>
                                      <w:pStyle w:val="TabelleKopflinks"/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14DB04A" w14:textId="77777777" w:rsidR="00A77356" w:rsidRPr="008A7B06" w:rsidRDefault="00A77356" w:rsidP="004F7507">
                                    <w:pPr>
                                      <w:pStyle w:val="TabelleKopflinks"/>
                                      <w:numPr>
                                        <w:ilvl w:val="0"/>
                                        <w:numId w:val="24"/>
                                      </w:numPr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>Möglichkeit 2: Kär</w:t>
                                    </w:r>
                                    <w:r>
                                      <w:rPr>
                                        <w:b w:val="0"/>
                                        <w:i/>
                                        <w:sz w:val="24"/>
                                        <w:szCs w:val="24"/>
                                      </w:rPr>
                                      <w:t>tchen ausschneiden und zuordnen (Einlegeblatt)</w:t>
                                    </w:r>
                                  </w:p>
                                  <w:p w14:paraId="5C70D149" w14:textId="77777777" w:rsidR="00A77356" w:rsidRPr="008A7B06" w:rsidRDefault="00A77356" w:rsidP="00A77356">
                                    <w:pPr>
                                      <w:pStyle w:val="TabelleKopflinks"/>
                                      <w:ind w:left="72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t>Arbeitsauftrag</w:t>
                                    </w:r>
                                  </w:p>
                                  <w:p w14:paraId="6F19C584" w14:textId="77777777" w:rsidR="00A77356" w:rsidRPr="008A7B06" w:rsidRDefault="007F6EA5" w:rsidP="00A77356">
                                    <w:pPr>
                                      <w:pStyle w:val="TabelleKopflinks"/>
                                      <w:ind w:left="720"/>
                                      <w:rPr>
                                        <w:b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Schön, dass Sie</w:t>
                                    </w:r>
                                    <w:r w:rsidR="00A77356"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di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e Flächen kennen lernen möchten</w:t>
                                    </w:r>
                                    <w:r w:rsidR="00A77356" w:rsidRPr="008A7B06"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>.</w:t>
                                    </w:r>
                                    <w:r w:rsidR="00A77356" w:rsidRPr="008A7B06">
                                      <w:rPr>
                                        <w:rFonts w:eastAsia="Times New Roman" w:cs="Times New Roman"/>
                                        <w:bCs/>
                                        <w:noProof/>
                                        <w:sz w:val="24"/>
                                        <w:szCs w:val="24"/>
                                        <w:lang w:eastAsia="de-DE"/>
                                      </w:rPr>
                                      <w:t xml:space="preserve"> </w:t>
                                    </w:r>
                                  </w:p>
                                  <w:p w14:paraId="4ABB5DA7" w14:textId="77777777" w:rsidR="00A77356" w:rsidRPr="008A7B06" w:rsidRDefault="00A77356" w:rsidP="004F7507">
                                    <w:pPr>
                                      <w:pStyle w:val="Fuzeile"/>
                                      <w:numPr>
                                        <w:ilvl w:val="0"/>
                                        <w:numId w:val="25"/>
                                      </w:num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t>Schneide</w:t>
                                    </w:r>
                                    <w:r w:rsidR="007F6EA5">
                                      <w:rPr>
                                        <w:sz w:val="24"/>
                                        <w:szCs w:val="24"/>
                                      </w:rPr>
                                      <w:t>n Sie</w:t>
                                    </w: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die Kärtchen aus. </w:t>
                                    </w:r>
                                    <w:r w:rsidRPr="008A7B06">
                                      <w:rPr>
                                        <w:b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6EF12E6A" wp14:editId="358E91AB">
                                          <wp:extent cx="226772" cy="242728"/>
                                          <wp:effectExtent l="0" t="0" r="1905" b="5080"/>
                                          <wp:docPr id="1914" name="Grafik 19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Grafik 143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29366" cy="2455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1049D86" w14:textId="77777777" w:rsidR="00A77356" w:rsidRPr="008A7B06" w:rsidRDefault="00A77356" w:rsidP="004F7507">
                                    <w:pPr>
                                      <w:pStyle w:val="Fuzeile"/>
                                      <w:numPr>
                                        <w:ilvl w:val="0"/>
                                        <w:numId w:val="25"/>
                                      </w:num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t>Ordne</w:t>
                                    </w:r>
                                    <w:r w:rsidR="007F6EA5">
                                      <w:rPr>
                                        <w:sz w:val="24"/>
                                        <w:szCs w:val="24"/>
                                      </w:rPr>
                                      <w:t>n Sie</w:t>
                                    </w: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den Flächen den Namen zu.  </w:t>
                                    </w:r>
                                  </w:p>
                                  <w:p w14:paraId="791BC696" w14:textId="02358EE0" w:rsidR="00A77356" w:rsidRDefault="00A77356" w:rsidP="004F7507">
                                    <w:pPr>
                                      <w:pStyle w:val="Fuzeile"/>
                                      <w:numPr>
                                        <w:ilvl w:val="0"/>
                                        <w:numId w:val="25"/>
                                      </w:num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Kontrollieren Sie Ihre Lösungen. </w:t>
                                    </w: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Bearbeiten Sie Aufgabe d). </w:t>
                                    </w: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Finden Sie Ihren Fehler und verbessern Sie Ihn. </w:t>
                                    </w:r>
                                  </w:p>
                                  <w:p w14:paraId="5BB6E6C3" w14:textId="77777777" w:rsidR="004F7507" w:rsidRPr="008A7B06" w:rsidRDefault="004F7507" w:rsidP="004F7507">
                                    <w:pPr>
                                      <w:pStyle w:val="Fuzeile"/>
                                      <w:ind w:left="1068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99E6F70" w14:textId="259D22F8" w:rsidR="00A77356" w:rsidRPr="008A7B06" w:rsidRDefault="00A77356" w:rsidP="004F7507">
                                    <w:pPr>
                                      <w:pStyle w:val="Fuzeile"/>
                                      <w:numPr>
                                        <w:ilvl w:val="0"/>
                                        <w:numId w:val="25"/>
                                      </w:num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Suchen Sie sich </w:t>
                                    </w:r>
                                    <w:r w:rsidR="004F7507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eine Partnerin oder </w:t>
                                    </w:r>
                                    <w:r w:rsidRPr="008A7B06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einen Partner. </w:t>
                                    </w:r>
                                    <w:r w:rsidRPr="008A7B06">
                                      <w:rPr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 wp14:anchorId="39771C05" wp14:editId="297ACFEC">
                                          <wp:extent cx="401604" cy="197510"/>
                                          <wp:effectExtent l="0" t="0" r="0" b="0"/>
                                          <wp:docPr id="1915" name="Grafik 19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Grafik 143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03783" cy="19858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E25FAC6" w14:textId="77777777" w:rsidR="00A77356" w:rsidRPr="00700A77" w:rsidRDefault="00A77356" w:rsidP="00A77356">
                                    <w:pPr>
                                      <w:pStyle w:val="Fuzeile"/>
                                      <w:ind w:left="1068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Spielen Sie Memory mit den Karten</w:t>
                                    </w:r>
                                  </w:p>
                                  <w:p w14:paraId="621244A9" w14:textId="77777777" w:rsidR="00A77356" w:rsidRPr="00710C99" w:rsidRDefault="00A77356" w:rsidP="00A77356">
                                    <w:pPr>
                                      <w:pStyle w:val="TabelleKopflinks"/>
                                      <w:ind w:left="720"/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2" name="Grafik 1429"/>
                                <pic:cNvPicPr/>
                              </pic:nvPicPr>
                              <pic:blipFill>
                                <a:blip r:embed="rId34" cstate="print">
                                  <a:duotone>
                                    <a:srgbClr val="4F81BD">
                                      <a:shade val="45000"/>
                                      <a:satMod val="135000"/>
                                    </a:srgb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77800"/>
                                  <a:ext cx="191135" cy="240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90" name="Bild 1" descr="Hand, Wie, Daumen, Bis, Bestätigen, Ordnung, Geh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23900" y="2959100"/>
                                <a:ext cx="212725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91" name="Bild 2" descr="Abneigung, Hand, Daumen, Nach Unten, Nr, Ro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900" y="3194050"/>
                              <a:ext cx="21082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92" name="Gerade Verbindung mit Pfeil 1892"/>
                        <wps:cNvCnPr/>
                        <wps:spPr>
                          <a:xfrm>
                            <a:off x="3454400" y="1098550"/>
                            <a:ext cx="2183943" cy="1397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BC215" id="Gruppieren 1860" o:spid="_x0000_s1088" style="position:absolute;left:0;text-align:left;margin-left:-17.1pt;margin-top:21.65pt;width:521.5pt;height:361.35pt;z-index:251740672;mso-height-relative:margin" coordsize="66230,4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">
                <v:group id="Gruppieren 1863" o:spid="_x0000_s1089" style="position:absolute;left:53975;top:5461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group id="Gruppieren 1864" o:spid="_x0000_s1090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  <v:shape id="Grafik 1865" o:spid="_x0000_s1091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">
                      <v:imagedata r:id="rId37" o:title=""/>
                    </v:shape>
                    <v:shape id="Bild 1" o:spid="_x0000_s1092" type="#_x0000_t75" alt="QR Code" href="https://learningapps.org/watch?v=pge728knc18" style="position:absolute;left:2857;top:3238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" o:button="t">
                      <v:fill o:detectmouseclick="t"/>
                      <v:imagedata r:id="rId38" o:title="QR Code"/>
                    </v:shape>
                  </v:group>
                  <v:rect id="Rechteck 1867" o:spid="_x0000_s1093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" fillcolor="window" stroked="f" strokeweight="2pt">
                    <v:textbox>
                      <w:txbxContent>
                        <w:p w14:paraId="4D74B84A" w14:textId="77777777" w:rsidR="00A77356" w:rsidRDefault="00A77356" w:rsidP="00A77356">
                          <w:pPr>
                            <w:jc w:val="center"/>
                          </w:pPr>
                          <w:r>
                            <w:t>Übung 1</w:t>
                          </w:r>
                        </w:p>
                      </w:txbxContent>
                    </v:textbox>
                  </v:rect>
                </v:group>
                <v:group id="Gruppieren 1868" o:spid="_x0000_s1094" style="position:absolute;width:48260;height:43997" coordsize="48260,4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group id="Gruppieren 1869" o:spid="_x0000_s1095" style="position:absolute;width:48260;height:43997" coordsize="48260,4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  <v:group id="Gruppieren 1870" o:spid="_x0000_s1096" style="position:absolute;width:48260;height:43997" coordsize="48260,4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    <v:roundrect id="Abgerundetes Rechteck 1873" o:spid="_x0000_s1097" style="position:absolute;width:48260;height:43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" fillcolor="#a3c4ff" strokecolor="#4a7ebb">
                        <v:fill color2="#e5eeff" rotate="t" angle="180" colors="0 #a3c4ff;22938f #bfd5ff;1 #e5eeff" focus="100%" type="gradient"/>
                        <v:shadow on="t" color="black" opacity="24903f" origin=",.5" offset="0,.55556mm"/>
                        <v:textbox>
                          <w:txbxContent>
                            <w:p w14:paraId="466FC1F0" w14:textId="77777777" w:rsidR="00A77356" w:rsidRDefault="00A77356" w:rsidP="00A77356">
                              <w:pPr>
                                <w:pStyle w:val="TabelleKopflinks"/>
                                <w:ind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486FEACE" w14:textId="77777777" w:rsidR="00A77356" w:rsidRPr="000B58F4" w:rsidRDefault="00A77356" w:rsidP="004F7507">
                              <w:pPr>
                                <w:pStyle w:val="TabelleKopflinks"/>
                                <w:numPr>
                                  <w:ilvl w:val="0"/>
                                  <w:numId w:val="32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B58F4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Entscheiden Sie sich für eine der beiden Möglichkeiten.</w:t>
                              </w:r>
                            </w:p>
                            <w:p w14:paraId="088FB9C8" w14:textId="77777777" w:rsidR="00A77356" w:rsidRPr="000B58F4" w:rsidRDefault="00A77356" w:rsidP="000B58F4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B58F4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Bearbeiten Sie die Übung 1. </w:t>
                              </w:r>
                            </w:p>
                            <w:p w14:paraId="0CD6D213" w14:textId="77777777" w:rsidR="00A77356" w:rsidRPr="00746B9A" w:rsidRDefault="00A77356" w:rsidP="00A77356">
                              <w:pPr>
                                <w:pStyle w:val="TabelleKopflinks"/>
                                <w:ind w:left="36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845E105" w14:textId="77777777" w:rsidR="00A77356" w:rsidRDefault="00A77356" w:rsidP="004F7507">
                              <w:pPr>
                                <w:pStyle w:val="TabelleKopflinks"/>
                                <w:numPr>
                                  <w:ilvl w:val="0"/>
                                  <w:numId w:val="24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Möglichkeit 1: QR-Code </w:t>
                              </w:r>
                              <w: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scannen/ </w:t>
                              </w:r>
                              <w:r w:rsidRPr="008A7B06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 xml:space="preserve">anklicken. </w:t>
                              </w:r>
                            </w:p>
                            <w:p w14:paraId="1BD6468C" w14:textId="77777777" w:rsidR="00A77356" w:rsidRDefault="00A77356" w:rsidP="00A77356">
                              <w:pPr>
                                <w:pStyle w:val="TabelleKopflinks"/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065D3883" w14:textId="77777777" w:rsidR="00A77356" w:rsidRPr="008A7B06" w:rsidRDefault="00A77356" w:rsidP="00A77356">
                              <w:pPr>
                                <w:pStyle w:val="TabelleKopflinks"/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414DB04A" w14:textId="77777777" w:rsidR="00A77356" w:rsidRPr="008A7B06" w:rsidRDefault="00A77356" w:rsidP="004F7507">
                              <w:pPr>
                                <w:pStyle w:val="TabelleKopflinks"/>
                                <w:numPr>
                                  <w:ilvl w:val="0"/>
                                  <w:numId w:val="24"/>
                                </w:numP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>Möglichkeit 2: Kär</w:t>
                              </w:r>
                              <w:r>
                                <w:rPr>
                                  <w:b w:val="0"/>
                                  <w:i/>
                                  <w:sz w:val="24"/>
                                  <w:szCs w:val="24"/>
                                </w:rPr>
                                <w:t>tchen ausschneiden und zuordnen (Einlegeblatt)</w:t>
                              </w:r>
                            </w:p>
                            <w:p w14:paraId="5C70D149" w14:textId="77777777" w:rsidR="00A77356" w:rsidRPr="008A7B06" w:rsidRDefault="00A77356" w:rsidP="00A77356">
                              <w:pPr>
                                <w:pStyle w:val="TabelleKopflinks"/>
                                <w:ind w:left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>Arbeitsauftrag</w:t>
                              </w:r>
                            </w:p>
                            <w:p w14:paraId="6F19C584" w14:textId="77777777" w:rsidR="00A77356" w:rsidRPr="008A7B06" w:rsidRDefault="007F6EA5" w:rsidP="00A77356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Schön, dass Sie</w:t>
                              </w:r>
                              <w:r w:rsidR="00A77356"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 xml:space="preserve"> di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e Flächen kennen lernen möchten</w:t>
                              </w:r>
                              <w:r w:rsidR="00A77356" w:rsidRPr="008A7B06"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de-DE"/>
                                </w:rPr>
                                <w:t>.</w:t>
                              </w:r>
                              <w:r w:rsidR="00A77356" w:rsidRPr="008A7B06">
                                <w:rPr>
                                  <w:rFonts w:eastAsia="Times New Roman" w:cs="Times New Roman"/>
                                  <w:bCs/>
                                  <w:noProof/>
                                  <w:sz w:val="24"/>
                                  <w:szCs w:val="24"/>
                                  <w:lang w:eastAsia="de-DE"/>
                                </w:rPr>
                                <w:t xml:space="preserve"> </w:t>
                              </w:r>
                            </w:p>
                            <w:p w14:paraId="4ABB5DA7" w14:textId="77777777" w:rsidR="00A77356" w:rsidRPr="008A7B06" w:rsidRDefault="00A77356" w:rsidP="004F7507">
                              <w:pPr>
                                <w:pStyle w:val="Fuzeile"/>
                                <w:numPr>
                                  <w:ilvl w:val="0"/>
                                  <w:numId w:val="2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>Schneide</w:t>
                              </w:r>
                              <w:r w:rsidR="007F6EA5">
                                <w:rPr>
                                  <w:sz w:val="24"/>
                                  <w:szCs w:val="24"/>
                                </w:rPr>
                                <w:t>n Sie</w:t>
                              </w: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 xml:space="preserve"> die Kärtchen aus. </w:t>
                              </w:r>
                              <w:r w:rsidRPr="008A7B06">
                                <w:rPr>
                                  <w:b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EF12E6A" wp14:editId="358E91AB">
                                    <wp:extent cx="226772" cy="242728"/>
                                    <wp:effectExtent l="0" t="0" r="1905" b="5080"/>
                                    <wp:docPr id="1914" name="Grafik 19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366" cy="245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049D86" w14:textId="77777777" w:rsidR="00A77356" w:rsidRPr="008A7B06" w:rsidRDefault="00A77356" w:rsidP="004F7507">
                              <w:pPr>
                                <w:pStyle w:val="Fuzeile"/>
                                <w:numPr>
                                  <w:ilvl w:val="0"/>
                                  <w:numId w:val="2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>Ordne</w:t>
                              </w:r>
                              <w:r w:rsidR="007F6EA5">
                                <w:rPr>
                                  <w:sz w:val="24"/>
                                  <w:szCs w:val="24"/>
                                </w:rPr>
                                <w:t>n Sie</w:t>
                              </w: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 xml:space="preserve"> den Flächen den Namen zu.  </w:t>
                              </w:r>
                            </w:p>
                            <w:p w14:paraId="791BC696" w14:textId="02358EE0" w:rsidR="00A77356" w:rsidRDefault="00A77356" w:rsidP="004F7507">
                              <w:pPr>
                                <w:pStyle w:val="Fuzeile"/>
                                <w:numPr>
                                  <w:ilvl w:val="0"/>
                                  <w:numId w:val="2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Kontrollieren Sie Ihre Lösungen. </w:t>
                              </w: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Bearbeiten Sie Aufgabe d). </w:t>
                              </w: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Finden Sie Ihren Fehler und verbessern Sie Ihn. </w:t>
                              </w:r>
                            </w:p>
                            <w:p w14:paraId="5BB6E6C3" w14:textId="77777777" w:rsidR="004F7507" w:rsidRPr="008A7B06" w:rsidRDefault="004F7507" w:rsidP="004F7507">
                              <w:pPr>
                                <w:pStyle w:val="Fuzeile"/>
                                <w:ind w:left="1068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99E6F70" w14:textId="259D22F8" w:rsidR="00A77356" w:rsidRPr="008A7B06" w:rsidRDefault="00A77356" w:rsidP="004F7507">
                              <w:pPr>
                                <w:pStyle w:val="Fuzeile"/>
                                <w:numPr>
                                  <w:ilvl w:val="0"/>
                                  <w:numId w:val="2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 xml:space="preserve">Suchen Sie sich </w:t>
                              </w:r>
                              <w:r w:rsidR="004F7507">
                                <w:rPr>
                                  <w:sz w:val="24"/>
                                  <w:szCs w:val="24"/>
                                </w:rPr>
                                <w:t xml:space="preserve">eine Partnerin oder </w:t>
                              </w:r>
                              <w:r w:rsidRPr="008A7B06">
                                <w:rPr>
                                  <w:sz w:val="24"/>
                                  <w:szCs w:val="24"/>
                                </w:rPr>
                                <w:t xml:space="preserve">einen Partner. </w:t>
                              </w:r>
                              <w:r w:rsidRPr="008A7B06"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9771C05" wp14:editId="297ACFEC">
                                    <wp:extent cx="401604" cy="197510"/>
                                    <wp:effectExtent l="0" t="0" r="0" b="0"/>
                                    <wp:docPr id="1915" name="Grafik 19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4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783" cy="1985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E25FAC6" w14:textId="77777777" w:rsidR="00A77356" w:rsidRPr="00700A77" w:rsidRDefault="00A77356" w:rsidP="00A77356">
                              <w:pPr>
                                <w:pStyle w:val="Fuzeile"/>
                                <w:ind w:left="1068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Spielen Sie Memory mit den Karten</w:t>
                              </w:r>
                            </w:p>
                            <w:p w14:paraId="621244A9" w14:textId="77777777" w:rsidR="00A77356" w:rsidRPr="00710C99" w:rsidRDefault="00A77356" w:rsidP="00A77356">
                              <w:pPr>
                                <w:pStyle w:val="TabelleKopflinks"/>
                                <w:ind w:left="72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oundrect>
                      <v:shape id="Grafik 1429" o:spid="_x0000_s1098" type="#_x0000_t75" style="position:absolute;left:3238;top:1778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">
                        <v:imagedata r:id="rId39" o:title="" recolortarget="#275791"/>
                      </v:shape>
                    </v:group>
                    <v:shape id="Bild 1" o:spid="_x0000_s1099" type="#_x0000_t75" alt="Hand, Wie, Daumen, Bis, Bestätigen, Ordnung, Gehen" style="position:absolute;left:7239;top:29591;width:2127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">
                      <v:imagedata r:id="rId40" o:title="Hand, Wie, Daumen, Bis, Bestätigen, Ordnung, Gehen"/>
                    </v:shape>
                  </v:group>
                  <v:shape id="Bild 2" o:spid="_x0000_s1100" type="#_x0000_t75" alt="Abneigung, Hand, Daumen, Nach Unten, Nr, Rot" style="position:absolute;left:7239;top:31940;width:2108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">
                    <v:imagedata r:id="rId41" o:title="Abneigung, Hand, Daumen, Nach Unten, Nr, Rot"/>
                  </v:shape>
                </v:group>
                <v:shape id="Gerade Verbindung mit Pfeil 1892" o:spid="_x0000_s1101" type="#_x0000_t32" style="position:absolute;left:34544;top:10985;width:21839;height:13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" strokecolor="#4a7ebb" strokeweight="4.5pt">
                  <v:stroke endarrow="block"/>
                </v:shape>
              </v:group>
            </w:pict>
          </mc:Fallback>
        </mc:AlternateContent>
      </w:r>
      <w:r w:rsidR="00897849" w:rsidRPr="00710C9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3. Übungen</w:t>
      </w:r>
      <w:r w:rsidR="00897849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zuordnen</w:t>
      </w:r>
    </w:p>
    <w:p w14:paraId="68CD885E" w14:textId="1C1180CE" w:rsidR="00897849" w:rsidRPr="00C35E6E" w:rsidRDefault="00897849" w:rsidP="00897849">
      <w:pPr>
        <w:pStyle w:val="AufgabeText"/>
      </w:pPr>
    </w:p>
    <w:p w14:paraId="2FF56FD1" w14:textId="77777777" w:rsidR="00897849" w:rsidRDefault="00897849" w:rsidP="00897849">
      <w:pPr>
        <w:pStyle w:val="AufgabeText"/>
      </w:pPr>
    </w:p>
    <w:p w14:paraId="75CF6D74" w14:textId="77777777" w:rsidR="00897849" w:rsidRDefault="00897849" w:rsidP="00897849">
      <w:pPr>
        <w:pStyle w:val="AufgabeText"/>
      </w:pPr>
    </w:p>
    <w:p w14:paraId="31A6F4C0" w14:textId="77777777" w:rsidR="00897849" w:rsidRDefault="00897849" w:rsidP="00897849">
      <w:pPr>
        <w:pStyle w:val="AufgabeText"/>
      </w:pPr>
    </w:p>
    <w:p w14:paraId="6D083C18" w14:textId="77777777" w:rsidR="00897849" w:rsidRDefault="00897849" w:rsidP="00897849">
      <w:pPr>
        <w:pStyle w:val="AufgabeText"/>
      </w:pPr>
    </w:p>
    <w:p w14:paraId="6FF65675" w14:textId="77777777" w:rsidR="00A77356" w:rsidRDefault="00A77356" w:rsidP="00897849">
      <w:pPr>
        <w:pStyle w:val="AufgabeText"/>
      </w:pPr>
    </w:p>
    <w:p w14:paraId="585FBC84" w14:textId="77777777" w:rsidR="00A77356" w:rsidRDefault="00A77356" w:rsidP="00897849">
      <w:pPr>
        <w:pStyle w:val="AufgabeText"/>
      </w:pPr>
    </w:p>
    <w:p w14:paraId="6BCFF116" w14:textId="77777777" w:rsidR="00A77356" w:rsidRDefault="00A77356" w:rsidP="00897849">
      <w:pPr>
        <w:pStyle w:val="AufgabeText"/>
      </w:pPr>
    </w:p>
    <w:p w14:paraId="2360D0BB" w14:textId="77777777" w:rsidR="00A77356" w:rsidRDefault="00A77356" w:rsidP="00897849">
      <w:pPr>
        <w:pStyle w:val="AufgabeText"/>
      </w:pPr>
    </w:p>
    <w:p w14:paraId="54345399" w14:textId="77777777" w:rsidR="00A77356" w:rsidRDefault="00A77356" w:rsidP="00897849">
      <w:pPr>
        <w:pStyle w:val="AufgabeText"/>
      </w:pPr>
    </w:p>
    <w:p w14:paraId="7678013A" w14:textId="77777777" w:rsidR="00A77356" w:rsidRDefault="00A77356" w:rsidP="00897849">
      <w:pPr>
        <w:pStyle w:val="AufgabeText"/>
      </w:pPr>
    </w:p>
    <w:p w14:paraId="74D3F671" w14:textId="77777777" w:rsidR="00A77356" w:rsidRDefault="00A77356" w:rsidP="00897849">
      <w:pPr>
        <w:pStyle w:val="AufgabeText"/>
      </w:pPr>
    </w:p>
    <w:p w14:paraId="02A24E4E" w14:textId="77777777" w:rsidR="00897849" w:rsidRDefault="00897849" w:rsidP="00897849">
      <w:pPr>
        <w:pStyle w:val="AufgabeText"/>
      </w:pPr>
    </w:p>
    <w:p w14:paraId="27A2C68D" w14:textId="77777777" w:rsidR="00897849" w:rsidRDefault="00897849" w:rsidP="00897849">
      <w:pPr>
        <w:pStyle w:val="AufgabeText"/>
      </w:pPr>
    </w:p>
    <w:p w14:paraId="2AA7DC41" w14:textId="77777777" w:rsidR="00897849" w:rsidRDefault="00897849" w:rsidP="00897849">
      <w:pPr>
        <w:pStyle w:val="AufgabeText"/>
      </w:pPr>
    </w:p>
    <w:p w14:paraId="04B9699B" w14:textId="77777777" w:rsidR="00897849" w:rsidRDefault="00897849" w:rsidP="00897849">
      <w:pPr>
        <w:pStyle w:val="AufgabeText"/>
      </w:pPr>
    </w:p>
    <w:p w14:paraId="5815176E" w14:textId="77777777" w:rsidR="00897849" w:rsidRDefault="00897849" w:rsidP="00897849">
      <w:pPr>
        <w:pStyle w:val="AufgabeText"/>
      </w:pPr>
    </w:p>
    <w:p w14:paraId="3C30B2AC" w14:textId="77777777" w:rsidR="00897849" w:rsidRDefault="00897849" w:rsidP="00897849">
      <w:pPr>
        <w:pStyle w:val="AufgabeText"/>
      </w:pPr>
    </w:p>
    <w:p w14:paraId="334356EA" w14:textId="77777777" w:rsidR="00897849" w:rsidRDefault="00897849" w:rsidP="00897849">
      <w:pPr>
        <w:pStyle w:val="AufgabeText"/>
      </w:pPr>
    </w:p>
    <w:p w14:paraId="396A0E19" w14:textId="77777777" w:rsidR="00897849" w:rsidRDefault="00897849" w:rsidP="00897849">
      <w:pPr>
        <w:pStyle w:val="AufgabeText"/>
      </w:pPr>
    </w:p>
    <w:p w14:paraId="34ABACAD" w14:textId="77777777" w:rsidR="00897849" w:rsidRDefault="00897849" w:rsidP="00897849">
      <w:pPr>
        <w:pStyle w:val="AufgabeText"/>
      </w:pPr>
    </w:p>
    <w:p w14:paraId="390C2949" w14:textId="77777777" w:rsidR="00897849" w:rsidRDefault="00897849" w:rsidP="00897849">
      <w:pPr>
        <w:pStyle w:val="AufgabeText"/>
      </w:pPr>
    </w:p>
    <w:p w14:paraId="2298B774" w14:textId="77777777" w:rsidR="00897849" w:rsidRDefault="00897849" w:rsidP="00897849">
      <w:pPr>
        <w:pStyle w:val="AufgabeText"/>
      </w:pPr>
    </w:p>
    <w:p w14:paraId="57C2A020" w14:textId="77777777" w:rsidR="00897849" w:rsidRDefault="00897849" w:rsidP="00897849">
      <w:pPr>
        <w:pStyle w:val="AufgabeText"/>
      </w:pPr>
    </w:p>
    <w:p w14:paraId="6085D44C" w14:textId="77777777" w:rsidR="00897849" w:rsidRDefault="00897849" w:rsidP="00897849">
      <w:pPr>
        <w:pStyle w:val="AufgabeText"/>
      </w:pPr>
    </w:p>
    <w:p w14:paraId="092E5E4D" w14:textId="77777777" w:rsidR="00897849" w:rsidRDefault="00897849" w:rsidP="0089784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E458A8" w14:textId="77777777" w:rsidR="00897849" w:rsidRDefault="00897849" w:rsidP="0089784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2A1713" w14:textId="77777777" w:rsidR="00897849" w:rsidRDefault="00897849" w:rsidP="0089784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C3F8E9" w14:textId="77777777" w:rsidR="00897849" w:rsidRDefault="00897849" w:rsidP="0089784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4. Übung Flächen benennen</w:t>
      </w:r>
    </w:p>
    <w:p w14:paraId="6330E7A5" w14:textId="77777777" w:rsidR="00897849" w:rsidRDefault="00A77356" w:rsidP="0089784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7356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67D8020" wp14:editId="77A92BFB">
                <wp:simplePos x="0" y="0"/>
                <wp:positionH relativeFrom="column">
                  <wp:posOffset>-145415</wp:posOffset>
                </wp:positionH>
                <wp:positionV relativeFrom="paragraph">
                  <wp:posOffset>236855</wp:posOffset>
                </wp:positionV>
                <wp:extent cx="6692900" cy="2419350"/>
                <wp:effectExtent l="57150" t="57150" r="0" b="114300"/>
                <wp:wrapNone/>
                <wp:docPr id="1893" name="Gruppieren 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2419350"/>
                          <a:chOff x="0" y="0"/>
                          <a:chExt cx="6692900" cy="2419350"/>
                        </a:xfrm>
                      </wpg:grpSpPr>
                      <wpg:grpSp>
                        <wpg:cNvPr id="1894" name="Gruppieren 1894"/>
                        <wpg:cNvGrpSpPr/>
                        <wpg:grpSpPr>
                          <a:xfrm>
                            <a:off x="5467350" y="22225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wpg:grpSp>
                          <wpg:cNvPr id="1895" name="Gruppieren 1895"/>
                          <wpg:cNvGrpSpPr/>
                          <wpg:grpSpPr>
                            <a:xfrm>
                              <a:off x="0" y="0"/>
                              <a:ext cx="1225550" cy="1225550"/>
                              <a:chOff x="0" y="0"/>
                              <a:chExt cx="1225550" cy="1225550"/>
                            </a:xfrm>
                          </wpg:grpSpPr>
                          <pic:pic xmlns:pic="http://schemas.openxmlformats.org/drawingml/2006/picture">
                            <pic:nvPicPr>
                              <pic:cNvPr id="1896" name="Grafik 18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50" cy="122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97" name="Rechteck 1897"/>
                            <wps:cNvSpPr/>
                            <wps:spPr>
                              <a:xfrm>
                                <a:off x="285293" y="87783"/>
                                <a:ext cx="660400" cy="260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DF6D6E" w14:textId="77777777" w:rsidR="00A77356" w:rsidRDefault="00A77356" w:rsidP="00A77356">
                                  <w:pPr>
                                    <w:jc w:val="center"/>
                                  </w:pPr>
                                  <w:r>
                                    <w:t>Übung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98" name="Grafik 1898">
                              <a:hlinkClick r:id="rId42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0" y="349250"/>
                              <a:ext cx="657225" cy="661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99" name="Gruppieren 1899"/>
                        <wpg:cNvGrpSpPr/>
                        <wpg:grpSpPr>
                          <a:xfrm>
                            <a:off x="0" y="0"/>
                            <a:ext cx="4826000" cy="2419350"/>
                            <a:chOff x="0" y="0"/>
                            <a:chExt cx="4826000" cy="2419350"/>
                          </a:xfrm>
                        </wpg:grpSpPr>
                        <wps:wsp>
                          <wps:cNvPr id="1900" name="Abgerundetes Rechteck 1900"/>
                          <wps:cNvSpPr/>
                          <wps:spPr>
                            <a:xfrm>
                              <a:off x="0" y="0"/>
                              <a:ext cx="4826000" cy="241935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F81B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F81B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4B8D722D" w14:textId="77777777" w:rsidR="00A77356" w:rsidRDefault="00A77356" w:rsidP="00A77356">
                                <w:pPr>
                                  <w:pStyle w:val="TabelleKopflinks"/>
                                  <w:ind w:firstLine="36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A7B06">
                                  <w:rPr>
                                    <w:sz w:val="24"/>
                                    <w:szCs w:val="24"/>
                                  </w:rPr>
                                  <w:t>Arbeitsauftrag:</w:t>
                                </w:r>
                              </w:p>
                              <w:p w14:paraId="0C621107" w14:textId="77777777" w:rsidR="00A77356" w:rsidRPr="000B58F4" w:rsidRDefault="00A77356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32"/>
                                  </w:numPr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0B58F4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Entscheiden Sie sich für eine der beiden Möglichkeiten. </w:t>
                                </w:r>
                              </w:p>
                              <w:p w14:paraId="2933E381" w14:textId="77777777" w:rsidR="00A77356" w:rsidRPr="000B58F4" w:rsidRDefault="00A77356" w:rsidP="000B58F4">
                                <w:pPr>
                                  <w:pStyle w:val="TabelleKopflinks"/>
                                  <w:ind w:left="360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0B58F4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Bearbeiten Sie die Übung 2. </w:t>
                                </w:r>
                              </w:p>
                              <w:p w14:paraId="46AB9AEA" w14:textId="77777777" w:rsidR="00A77356" w:rsidRPr="000B58F4" w:rsidRDefault="00A77356" w:rsidP="000B58F4">
                                <w:pPr>
                                  <w:pStyle w:val="TabelleKopflinks"/>
                                  <w:ind w:left="360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062CEB0" w14:textId="77777777" w:rsidR="00A77356" w:rsidRDefault="00A77356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A233C5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 xml:space="preserve">Möglichkeit 1: QR-Code anklicken. Aufgaben bearbeiten. </w:t>
                                </w:r>
                              </w:p>
                              <w:p w14:paraId="299FFAF3" w14:textId="77777777" w:rsidR="00A77356" w:rsidRPr="00A233C5" w:rsidRDefault="00A77356" w:rsidP="00A77356">
                                <w:pPr>
                                  <w:pStyle w:val="TabelleKopflinks"/>
                                  <w:ind w:left="720"/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6AFAEA" w14:textId="77777777" w:rsidR="00A77356" w:rsidRDefault="00A77356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A233C5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 xml:space="preserve">Möglichkeit 2: </w:t>
                                </w:r>
                                <w: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>(auf der nächsten Seite)</w:t>
                                </w:r>
                              </w:p>
                              <w:p w14:paraId="1828DD85" w14:textId="77777777" w:rsidR="00A77356" w:rsidRDefault="00A77356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30"/>
                                  </w:numP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A233C5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 xml:space="preserve">Tragen Sie in die Kästchen die Namen für die Flächen ein. </w:t>
                                </w:r>
                              </w:p>
                              <w:p w14:paraId="72C6EA31" w14:textId="77777777" w:rsidR="00A77356" w:rsidRPr="00746B9A" w:rsidRDefault="00A77356" w:rsidP="004F7507">
                                <w:pPr>
                                  <w:pStyle w:val="TabelleKopflinks"/>
                                  <w:numPr>
                                    <w:ilvl w:val="0"/>
                                    <w:numId w:val="30"/>
                                  </w:numPr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746B9A">
                                  <w:rPr>
                                    <w:b w:val="0"/>
                                    <w:i/>
                                    <w:sz w:val="24"/>
                                    <w:szCs w:val="24"/>
                                  </w:rPr>
                                  <w:t xml:space="preserve">Kontrollieren Sie Ihre Lösungen. </w:t>
                                </w:r>
                              </w:p>
                              <w:p w14:paraId="54134074" w14:textId="77777777" w:rsidR="00A77356" w:rsidRPr="00710C99" w:rsidRDefault="00A77356" w:rsidP="00A77356">
                                <w:pPr>
                                  <w:pStyle w:val="TabelleKopflinks"/>
                                  <w:ind w:left="720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1" name="Grafik 1429"/>
                            <pic:cNvPicPr/>
                          </pic:nvPicPr>
                          <pic:blipFill>
                            <a:blip r:embed="rId34" cstate="print">
                              <a:duotone>
                                <a:srgbClr val="4F81BD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900" y="127000"/>
                              <a:ext cx="191135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  <wps:wsp>
                        <wps:cNvPr id="1902" name="Gerade Verbindung mit Pfeil 1902"/>
                        <wps:cNvCnPr/>
                        <wps:spPr>
                          <a:xfrm flipV="1">
                            <a:off x="4343400" y="825500"/>
                            <a:ext cx="1409700" cy="24130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D8020" id="Gruppieren 1893" o:spid="_x0000_s1102" style="position:absolute;left:0;text-align:left;margin-left:-11.45pt;margin-top:18.65pt;width:527pt;height:190.5pt;z-index:251885568" coordsize="66929,24193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">
                <v:group id="Gruppieren 1894" o:spid="_x0000_s1103" style="position:absolute;left:54673;top:2222;width:12256;height:12256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group id="Gruppieren 1895" o:spid="_x0000_s1104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  <v:shape id="Grafik 1896" o:spid="_x0000_s1105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">
                      <v:imagedata r:id="rId37" o:title=""/>
                    </v:shape>
                    <v:rect id="Rechteck 1897" o:spid="_x0000_s1106" style="position:absolute;left:2852;top:877;width:6604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" fillcolor="window" stroked="f" strokeweight="2pt">
                      <v:textbox>
                        <w:txbxContent>
                          <w:p w14:paraId="5DDF6D6E" w14:textId="77777777" w:rsidR="00A77356" w:rsidRDefault="00A77356" w:rsidP="00A77356">
                            <w:pPr>
                              <w:jc w:val="center"/>
                            </w:pPr>
                            <w:r>
                              <w:t>Übung 2</w:t>
                            </w:r>
                          </w:p>
                        </w:txbxContent>
                      </v:textbox>
                    </v:rect>
                  </v:group>
                  <v:shape id="Grafik 1898" o:spid="_x0000_s1107" type="#_x0000_t75" href="https://learningapps.org/watch?v=pe0ttdkc518" style="position:absolute;left:2857;top:3492;width:6572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" o:button="t">
                    <v:fill o:detectmouseclick="t"/>
                    <v:imagedata r:id="rId44" o:title=""/>
                  </v:shape>
                </v:group>
                <v:group id="Gruppieren 1899" o:spid="_x0000_s1108" style="position:absolute;width:48260;height:24193" coordsize="48260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roundrect id="Abgerundetes Rechteck 1900" o:spid="_x0000_s1109" style="position:absolute;width:48260;height:241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" fillcolor="#a3c4ff" strokecolor="#4a7ebb">
                    <v:fill color2="#e5eeff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14:paraId="4B8D722D" w14:textId="77777777" w:rsidR="00A77356" w:rsidRDefault="00A77356" w:rsidP="00A77356">
                          <w:pPr>
                            <w:pStyle w:val="TabelleKopflinks"/>
                            <w:ind w:firstLine="360"/>
                            <w:rPr>
                              <w:sz w:val="24"/>
                              <w:szCs w:val="24"/>
                            </w:rPr>
                          </w:pPr>
                          <w:r w:rsidRPr="008A7B06">
                            <w:rPr>
                              <w:sz w:val="24"/>
                              <w:szCs w:val="24"/>
                            </w:rPr>
                            <w:t>Arbeitsauftrag:</w:t>
                          </w:r>
                        </w:p>
                        <w:p w14:paraId="0C621107" w14:textId="77777777" w:rsidR="00A77356" w:rsidRPr="000B58F4" w:rsidRDefault="00A77356" w:rsidP="004F7507">
                          <w:pPr>
                            <w:pStyle w:val="TabelleKopflinks"/>
                            <w:numPr>
                              <w:ilvl w:val="0"/>
                              <w:numId w:val="32"/>
                            </w:numPr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0B58F4">
                            <w:rPr>
                              <w:b w:val="0"/>
                              <w:sz w:val="22"/>
                              <w:szCs w:val="22"/>
                            </w:rPr>
                            <w:t xml:space="preserve">Entscheiden Sie sich für eine der beiden Möglichkeiten. </w:t>
                          </w:r>
                        </w:p>
                        <w:p w14:paraId="2933E381" w14:textId="77777777" w:rsidR="00A77356" w:rsidRPr="000B58F4" w:rsidRDefault="00A77356" w:rsidP="000B58F4">
                          <w:pPr>
                            <w:pStyle w:val="TabelleKopflinks"/>
                            <w:ind w:left="360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0B58F4">
                            <w:rPr>
                              <w:b w:val="0"/>
                              <w:sz w:val="22"/>
                              <w:szCs w:val="22"/>
                            </w:rPr>
                            <w:t xml:space="preserve">Bearbeiten Sie die Übung 2. </w:t>
                          </w:r>
                        </w:p>
                        <w:p w14:paraId="46AB9AEA" w14:textId="77777777" w:rsidR="00A77356" w:rsidRPr="000B58F4" w:rsidRDefault="00A77356" w:rsidP="000B58F4">
                          <w:pPr>
                            <w:pStyle w:val="TabelleKopflinks"/>
                            <w:ind w:left="360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</w:p>
                        <w:p w14:paraId="4062CEB0" w14:textId="77777777" w:rsidR="00A77356" w:rsidRDefault="00A77356" w:rsidP="004F7507">
                          <w:pPr>
                            <w:pStyle w:val="TabelleKopflinks"/>
                            <w:numPr>
                              <w:ilvl w:val="0"/>
                              <w:numId w:val="26"/>
                            </w:numP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  <w:r w:rsidRPr="00A233C5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 xml:space="preserve">Möglichkeit 1: QR-Code anklicken. Aufgaben bearbeiten. </w:t>
                          </w:r>
                        </w:p>
                        <w:p w14:paraId="299FFAF3" w14:textId="77777777" w:rsidR="00A77356" w:rsidRPr="00A233C5" w:rsidRDefault="00A77356" w:rsidP="00A77356">
                          <w:pPr>
                            <w:pStyle w:val="TabelleKopflinks"/>
                            <w:ind w:left="720"/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</w:p>
                        <w:p w14:paraId="796AFAEA" w14:textId="77777777" w:rsidR="00A77356" w:rsidRDefault="00A77356" w:rsidP="004F7507">
                          <w:pPr>
                            <w:pStyle w:val="TabelleKopflinks"/>
                            <w:numPr>
                              <w:ilvl w:val="0"/>
                              <w:numId w:val="26"/>
                            </w:numP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  <w:r w:rsidRPr="00A233C5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 xml:space="preserve">Möglichkeit 2: </w:t>
                          </w:r>
                          <w: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>(auf der nächsten Seite)</w:t>
                          </w:r>
                        </w:p>
                        <w:p w14:paraId="1828DD85" w14:textId="77777777" w:rsidR="00A77356" w:rsidRDefault="00A77356" w:rsidP="004F7507">
                          <w:pPr>
                            <w:pStyle w:val="TabelleKopflinks"/>
                            <w:numPr>
                              <w:ilvl w:val="0"/>
                              <w:numId w:val="30"/>
                            </w:numP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  <w:r w:rsidRPr="00A233C5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 xml:space="preserve">Tragen Sie in die Kästchen die Namen für die Flächen ein. </w:t>
                          </w:r>
                        </w:p>
                        <w:p w14:paraId="72C6EA31" w14:textId="77777777" w:rsidR="00A77356" w:rsidRPr="00746B9A" w:rsidRDefault="00A77356" w:rsidP="004F7507">
                          <w:pPr>
                            <w:pStyle w:val="TabelleKopflinks"/>
                            <w:numPr>
                              <w:ilvl w:val="0"/>
                              <w:numId w:val="30"/>
                            </w:numPr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</w:pPr>
                          <w:r w:rsidRPr="00746B9A">
                            <w:rPr>
                              <w:b w:val="0"/>
                              <w:i/>
                              <w:sz w:val="24"/>
                              <w:szCs w:val="24"/>
                            </w:rPr>
                            <w:t xml:space="preserve">Kontrollieren Sie Ihre Lösungen. </w:t>
                          </w:r>
                        </w:p>
                        <w:p w14:paraId="54134074" w14:textId="77777777" w:rsidR="00A77356" w:rsidRPr="00710C99" w:rsidRDefault="00A77356" w:rsidP="00A77356">
                          <w:pPr>
                            <w:pStyle w:val="TabelleKopflinks"/>
                            <w:ind w:left="720"/>
                            <w:rPr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roundrect>
                  <v:shape id="Grafik 1429" o:spid="_x0000_s1110" type="#_x0000_t75" style="position:absolute;left:2159;top:1270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">
                    <v:imagedata r:id="rId39" o:title="" recolortarget="#275791"/>
                  </v:shape>
                </v:group>
                <v:shape id="Gerade Verbindung mit Pfeil 1902" o:spid="_x0000_s1111" type="#_x0000_t32" style="position:absolute;left:43434;top:8255;width:14097;height:2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" strokecolor="#4a7ebb" strokeweight="4.5pt">
                  <v:stroke endarrow="block"/>
                </v:shape>
              </v:group>
            </w:pict>
          </mc:Fallback>
        </mc:AlternateContent>
      </w:r>
    </w:p>
    <w:p w14:paraId="66339F72" w14:textId="77777777" w:rsidR="00897849" w:rsidRDefault="00897849" w:rsidP="0089784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78D7F1" w14:textId="77777777" w:rsidR="00897849" w:rsidRDefault="00897849" w:rsidP="0089784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01183B" w14:textId="77777777" w:rsidR="00897849" w:rsidRDefault="00897849" w:rsidP="0089784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0B8DEA" w14:textId="77777777" w:rsidR="00897849" w:rsidRDefault="00897849" w:rsidP="00897849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5014DD" w14:textId="77777777" w:rsidR="00A77356" w:rsidRDefault="00073090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8"/>
          <w:szCs w:val="28"/>
          <w:lang w:eastAsia="de-DE"/>
        </w:rPr>
        <w:lastRenderedPageBreak/>
        <w:drawing>
          <wp:inline distT="0" distB="0" distL="0" distR="0" wp14:anchorId="30092CA7" wp14:editId="6B02CEDE">
            <wp:extent cx="5219700" cy="2624015"/>
            <wp:effectExtent l="0" t="0" r="0" b="5080"/>
            <wp:docPr id="1875" name="Grafik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AE8E35A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47" cy="26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356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0E3D275F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1C2D1E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FBCE49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25A00E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7A3B9C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4DB9B2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D9BC53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1AB41D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7C8EF4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851F5B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108B27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B70745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9ED36E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221C59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A63FB3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E686CC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CE38F9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6C5B7B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FE7245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72B32F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50DE0E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63799B" w14:textId="77777777" w:rsidR="00A77356" w:rsidRDefault="00A77356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3D03D4" w14:textId="77777777" w:rsidR="00897849" w:rsidRPr="008069CD" w:rsidRDefault="00897849" w:rsidP="008069CD">
      <w:pPr>
        <w:pStyle w:val="AufgabeText"/>
        <w:ind w:left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D46E4" w:rsidRPr="00453EC1" w14:paraId="74A57E6C" w14:textId="77777777" w:rsidTr="005D3F98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C8B1AA" w14:textId="77777777" w:rsidR="008D46E4" w:rsidRPr="00453EC1" w:rsidRDefault="008D46E4" w:rsidP="005D3F98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68546B78" w14:textId="77777777" w:rsidR="008D46E4" w:rsidRPr="00453EC1" w:rsidRDefault="008D46E4" w:rsidP="005D3F98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>Einlegeblatt: Übung 1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ABDAF4" w14:textId="77777777" w:rsidR="008D46E4" w:rsidRPr="00453EC1" w:rsidRDefault="008D46E4" w:rsidP="005D3F98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FB6C87" w14:textId="77777777" w:rsidR="008D46E4" w:rsidRPr="00453EC1" w:rsidRDefault="008D46E4" w:rsidP="005D3F98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687F3F1F" w14:textId="77777777" w:rsidR="008D46E4" w:rsidRPr="002C2235" w:rsidRDefault="002C2235" w:rsidP="005D3F98">
            <w:pPr>
              <w:jc w:val="center"/>
              <w:rPr>
                <w:rFonts w:eastAsia="Calibri"/>
                <w:b/>
                <w:lang w:val="en-GB"/>
              </w:rPr>
            </w:pPr>
            <w:r w:rsidRPr="002C2235">
              <w:rPr>
                <w:b/>
                <w:lang w:val="en-GB"/>
              </w:rPr>
              <w:t>M05.02.01.4.1</w:t>
            </w:r>
          </w:p>
        </w:tc>
      </w:tr>
      <w:tr w:rsidR="008D46E4" w:rsidRPr="00453EC1" w14:paraId="5BD4772B" w14:textId="77777777" w:rsidTr="005D3F98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0BEFE03C" w14:textId="77777777" w:rsidR="008D46E4" w:rsidRPr="00A402FC" w:rsidRDefault="008D46E4" w:rsidP="005D3F98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C7A1FF6" w14:textId="77777777" w:rsidR="008D46E4" w:rsidRPr="00453EC1" w:rsidRDefault="008D46E4" w:rsidP="005D3F98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8D46E4" w:rsidRPr="00453EC1" w14:paraId="6F8FDD67" w14:textId="77777777" w:rsidTr="005D3F98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428E2C1" w14:textId="77777777" w:rsidR="008D46E4" w:rsidRPr="00122340" w:rsidRDefault="008D46E4" w:rsidP="004F7507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7D2DA9B5" w14:textId="77777777" w:rsidR="008D46E4" w:rsidRPr="00453EC1" w:rsidRDefault="008D46E4" w:rsidP="005D3F98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00EC948D" w14:textId="77777777" w:rsidR="00897849" w:rsidRDefault="00A77356" w:rsidP="00897849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5C7106F" wp14:editId="20CE60D8">
                <wp:simplePos x="0" y="0"/>
                <wp:positionH relativeFrom="column">
                  <wp:posOffset>0</wp:posOffset>
                </wp:positionH>
                <wp:positionV relativeFrom="paragraph">
                  <wp:posOffset>754380</wp:posOffset>
                </wp:positionV>
                <wp:extent cx="3545205" cy="7435215"/>
                <wp:effectExtent l="0" t="0" r="0" b="0"/>
                <wp:wrapThrough wrapText="bothSides">
                  <wp:wrapPolygon edited="0">
                    <wp:start x="0" y="0"/>
                    <wp:lineTo x="0" y="21528"/>
                    <wp:lineTo x="21472" y="21528"/>
                    <wp:lineTo x="21472" y="0"/>
                    <wp:lineTo x="0" y="0"/>
                  </wp:wrapPolygon>
                </wp:wrapThrough>
                <wp:docPr id="1906" name="Gruppieren 1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205" cy="7435215"/>
                          <a:chOff x="0" y="0"/>
                          <a:chExt cx="3545205" cy="7435215"/>
                        </a:xfrm>
                      </wpg:grpSpPr>
                      <pic:pic xmlns:pic="http://schemas.openxmlformats.org/drawingml/2006/picture">
                        <pic:nvPicPr>
                          <pic:cNvPr id="1874" name="Grafik 1874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945640" y="1945640"/>
                            <a:ext cx="7435215" cy="354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5" name="Grafik 19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1"/>
                          <a:stretch/>
                        </pic:blipFill>
                        <pic:spPr bwMode="auto">
                          <a:xfrm rot="16200000">
                            <a:off x="2340610" y="27940"/>
                            <a:ext cx="1228725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DA00B" id="Gruppieren 1906" o:spid="_x0000_s1026" style="position:absolute;margin-left:0;margin-top:59.4pt;width:279.15pt;height:585.45pt;z-index:251889664" coordsize="35452,7435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">
                <v:shape id="Grafik 1874" o:spid="_x0000_s1027" type="#_x0000_t75" style="position:absolute;left:-19456;top:19456;width:74352;height:3543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">
                  <v:imagedata r:id="rId68" o:title=""/>
                </v:shape>
                <v:shape id="Grafik 1905" o:spid="_x0000_s1028" type="#_x0000_t75" style="position:absolute;left:23406;top:279;width:12287;height:118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">
                  <v:imagedata r:id="rId69" o:title="" cropleft="8140f"/>
                </v:shape>
                <w10:wrap type="through"/>
              </v:group>
            </w:pict>
          </mc:Fallback>
        </mc:AlternateContent>
      </w:r>
    </w:p>
    <w:p w14:paraId="0F0B963B" w14:textId="77777777" w:rsidR="00897849" w:rsidRDefault="00897849" w:rsidP="00897849">
      <w:pPr>
        <w:pStyle w:val="Textkrper"/>
      </w:pPr>
    </w:p>
    <w:p w14:paraId="4A8F00F8" w14:textId="77777777" w:rsidR="00897849" w:rsidRDefault="00897849" w:rsidP="00897849">
      <w:pPr>
        <w:pStyle w:val="Textkrper"/>
      </w:pPr>
    </w:p>
    <w:p w14:paraId="6B24FD86" w14:textId="77777777" w:rsidR="00897849" w:rsidRDefault="00897849" w:rsidP="00897849">
      <w:pPr>
        <w:pStyle w:val="Textkrper"/>
      </w:pPr>
    </w:p>
    <w:p w14:paraId="051EF485" w14:textId="77777777" w:rsidR="00897849" w:rsidRDefault="00897849" w:rsidP="00897849">
      <w:pPr>
        <w:pStyle w:val="Textkrper"/>
        <w:rPr>
          <w:noProof/>
        </w:rPr>
      </w:pPr>
    </w:p>
    <w:p w14:paraId="0F974918" w14:textId="77777777" w:rsidR="00897849" w:rsidRDefault="00897849" w:rsidP="00897849">
      <w:pPr>
        <w:pStyle w:val="Textkrper"/>
      </w:pPr>
    </w:p>
    <w:p w14:paraId="39DBC8BA" w14:textId="77777777" w:rsidR="00897849" w:rsidRDefault="00897849" w:rsidP="00897849">
      <w:pPr>
        <w:pStyle w:val="Textkrper"/>
      </w:pPr>
    </w:p>
    <w:p w14:paraId="3FB06B73" w14:textId="77777777" w:rsidR="00897849" w:rsidRDefault="00897849" w:rsidP="00897849">
      <w:pPr>
        <w:pStyle w:val="Textkrper"/>
      </w:pPr>
    </w:p>
    <w:p w14:paraId="6E16F97C" w14:textId="77777777" w:rsidR="00897849" w:rsidRDefault="00897849" w:rsidP="00897849">
      <w:pPr>
        <w:pStyle w:val="Textkrper"/>
      </w:pPr>
    </w:p>
    <w:p w14:paraId="026DFAAB" w14:textId="77777777" w:rsidR="00897849" w:rsidRDefault="00897849" w:rsidP="00897849">
      <w:pPr>
        <w:pStyle w:val="Textkrper"/>
      </w:pPr>
    </w:p>
    <w:p w14:paraId="503625E5" w14:textId="77777777" w:rsidR="00897849" w:rsidRDefault="00897849" w:rsidP="00897849">
      <w:pPr>
        <w:pStyle w:val="Textkrper"/>
      </w:pPr>
    </w:p>
    <w:p w14:paraId="4858AFBD" w14:textId="77777777" w:rsidR="00897849" w:rsidRDefault="00897849" w:rsidP="00897849">
      <w:pPr>
        <w:pStyle w:val="Textkrper"/>
      </w:pPr>
    </w:p>
    <w:p w14:paraId="0D5AC592" w14:textId="77777777" w:rsidR="00897849" w:rsidRDefault="00897849" w:rsidP="00897849">
      <w:pPr>
        <w:pStyle w:val="Textkrper"/>
      </w:pPr>
    </w:p>
    <w:p w14:paraId="6E5A38B2" w14:textId="77777777" w:rsidR="00897849" w:rsidRDefault="00897849" w:rsidP="00897849">
      <w:pPr>
        <w:pStyle w:val="Textkrper"/>
      </w:pPr>
    </w:p>
    <w:p w14:paraId="163DE985" w14:textId="77777777" w:rsidR="00A474EA" w:rsidRDefault="00A474EA" w:rsidP="00E4202E">
      <w:pPr>
        <w:pStyle w:val="Textkrper"/>
      </w:pPr>
    </w:p>
    <w:sectPr w:rsidR="00A474EA" w:rsidSect="00BF021C">
      <w:headerReference w:type="default" r:id="rId70"/>
      <w:footerReference w:type="default" r:id="rId71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FCE3D" w14:textId="77777777" w:rsidR="0034189D" w:rsidRDefault="0034189D" w:rsidP="001E03DE">
      <w:r>
        <w:separator/>
      </w:r>
    </w:p>
  </w:endnote>
  <w:endnote w:type="continuationSeparator" w:id="0">
    <w:p w14:paraId="3EEF83E2" w14:textId="77777777" w:rsidR="0034189D" w:rsidRDefault="0034189D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A8081" w14:textId="5610CAC3" w:rsidR="00DA68DC" w:rsidRPr="002E2050" w:rsidRDefault="00DA68DC" w:rsidP="002E2050">
    <w:pPr>
      <w:pStyle w:val="Fuzeile"/>
    </w:pPr>
    <w:r w:rsidRPr="00595C5A">
      <w:t xml:space="preserve">© </w:t>
    </w:r>
    <w:r w:rsidR="002361CD">
      <w:t>Zentrum für Schulqualität und Lehrerbildung</w:t>
    </w:r>
    <w:r w:rsidR="004F7507"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12585" w14:textId="77777777" w:rsidR="0034189D" w:rsidRDefault="0034189D" w:rsidP="001E03DE">
      <w:r>
        <w:separator/>
      </w:r>
    </w:p>
  </w:footnote>
  <w:footnote w:type="continuationSeparator" w:id="0">
    <w:p w14:paraId="70EA156D" w14:textId="77777777" w:rsidR="0034189D" w:rsidRDefault="0034189D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FBDA5" w14:textId="77777777" w:rsidR="00DA68DC" w:rsidRPr="006A1C37" w:rsidRDefault="002361CD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694DFA" wp14:editId="1BE11523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128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75DFC" w14:textId="77777777" w:rsidR="002361CD" w:rsidRDefault="002361CD" w:rsidP="002361CD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9" name="Grafik 129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694DFA" id="Gruppieren 11" o:spid="_x0000_s1112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3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93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tPCMT6M0fAAAA//8DAFBLAQItABQABgAIAAAAIQDb4fbL7gAAAIUBAAATAAAAAAAAAAAA&#10;AAAAAAAAAABbQ29udGVudF9UeXBlc10ueG1sUEsBAi0AFAAGAAgAAAAhAFr0LFu/AAAAFQEAAAsA&#10;AAAAAAAAAAAAAAAAHwEAAF9yZWxzLy5yZWxzUEsBAi0AFAAGAAgAAAAhAPpfH3fEAAAA3AAAAA8A&#10;AAAAAAAAAAAAAAAABwIAAGRycy9kb3ducmV2LnhtbFBLBQYAAAAAAwADALcAAAD4AgAAAAA=&#10;" stroked="f">
                <v:textbox>
                  <w:txbxContent>
                    <w:p w14:paraId="67875DFC" w14:textId="77777777" w:rsidR="002361CD" w:rsidRDefault="002361CD" w:rsidP="002361CD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9" o:spid="_x0000_s1114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">
                <v:imagedata r:id="rId2" o:title=""/>
              </v:shape>
              <v:line id="Gerade Verbindung 460" o:spid="_x0000_s1115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211A92"/>
    <w:multiLevelType w:val="hybridMultilevel"/>
    <w:tmpl w:val="AA9CB7EC"/>
    <w:lvl w:ilvl="0" w:tplc="BF98C60E">
      <w:start w:val="4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539A4"/>
    <w:multiLevelType w:val="hybridMultilevel"/>
    <w:tmpl w:val="DC203154"/>
    <w:lvl w:ilvl="0" w:tplc="DEEEDE24">
      <w:start w:val="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82A38"/>
    <w:multiLevelType w:val="hybridMultilevel"/>
    <w:tmpl w:val="A03246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143FE"/>
    <w:multiLevelType w:val="hybridMultilevel"/>
    <w:tmpl w:val="520C306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37910"/>
    <w:multiLevelType w:val="hybridMultilevel"/>
    <w:tmpl w:val="92288360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13A350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4" w15:restartNumberingAfterBreak="0">
    <w:nsid w:val="4306068A"/>
    <w:multiLevelType w:val="hybridMultilevel"/>
    <w:tmpl w:val="A40E3D48"/>
    <w:lvl w:ilvl="0" w:tplc="D89A13CA">
      <w:start w:val="1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6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9F10C1"/>
    <w:multiLevelType w:val="hybridMultilevel"/>
    <w:tmpl w:val="92288360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3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D306382"/>
    <w:multiLevelType w:val="hybridMultilevel"/>
    <w:tmpl w:val="8B7C8378"/>
    <w:lvl w:ilvl="0" w:tplc="AFFE225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26"/>
  </w:num>
  <w:num w:numId="5">
    <w:abstractNumId w:val="21"/>
  </w:num>
  <w:num w:numId="6">
    <w:abstractNumId w:val="31"/>
  </w:num>
  <w:num w:numId="7">
    <w:abstractNumId w:val="25"/>
  </w:num>
  <w:num w:numId="8">
    <w:abstractNumId w:val="1"/>
  </w:num>
  <w:num w:numId="9">
    <w:abstractNumId w:val="15"/>
  </w:num>
  <w:num w:numId="10">
    <w:abstractNumId w:val="11"/>
  </w:num>
  <w:num w:numId="11">
    <w:abstractNumId w:val="29"/>
  </w:num>
  <w:num w:numId="12">
    <w:abstractNumId w:val="16"/>
  </w:num>
  <w:num w:numId="13">
    <w:abstractNumId w:val="18"/>
  </w:num>
  <w:num w:numId="14">
    <w:abstractNumId w:val="9"/>
  </w:num>
  <w:num w:numId="15">
    <w:abstractNumId w:val="0"/>
  </w:num>
  <w:num w:numId="16">
    <w:abstractNumId w:val="10"/>
  </w:num>
  <w:num w:numId="17">
    <w:abstractNumId w:val="4"/>
  </w:num>
  <w:num w:numId="18">
    <w:abstractNumId w:val="24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28"/>
  </w:num>
  <w:num w:numId="22">
    <w:abstractNumId w:val="19"/>
  </w:num>
  <w:num w:numId="23">
    <w:abstractNumId w:val="7"/>
  </w:num>
  <w:num w:numId="24">
    <w:abstractNumId w:val="5"/>
  </w:num>
  <w:num w:numId="25">
    <w:abstractNumId w:val="12"/>
  </w:num>
  <w:num w:numId="26">
    <w:abstractNumId w:val="6"/>
  </w:num>
  <w:num w:numId="27">
    <w:abstractNumId w:val="14"/>
  </w:num>
  <w:num w:numId="28">
    <w:abstractNumId w:val="20"/>
  </w:num>
  <w:num w:numId="29">
    <w:abstractNumId w:val="3"/>
  </w:num>
  <w:num w:numId="30">
    <w:abstractNumId w:val="30"/>
  </w:num>
  <w:num w:numId="31">
    <w:abstractNumId w:val="2"/>
  </w:num>
  <w:num w:numId="32">
    <w:abstractNumId w:val="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1625F"/>
    <w:rsid w:val="00023E38"/>
    <w:rsid w:val="00024E63"/>
    <w:rsid w:val="000337BE"/>
    <w:rsid w:val="000343DC"/>
    <w:rsid w:val="00036A4D"/>
    <w:rsid w:val="000411A8"/>
    <w:rsid w:val="00044BAA"/>
    <w:rsid w:val="0005288C"/>
    <w:rsid w:val="0005400D"/>
    <w:rsid w:val="000559A3"/>
    <w:rsid w:val="00056BCD"/>
    <w:rsid w:val="00057390"/>
    <w:rsid w:val="00057B3D"/>
    <w:rsid w:val="00064582"/>
    <w:rsid w:val="00073090"/>
    <w:rsid w:val="00085AB3"/>
    <w:rsid w:val="00092DF1"/>
    <w:rsid w:val="000977FD"/>
    <w:rsid w:val="00097AAA"/>
    <w:rsid w:val="00097D38"/>
    <w:rsid w:val="000A764B"/>
    <w:rsid w:val="000A7A5C"/>
    <w:rsid w:val="000B1737"/>
    <w:rsid w:val="000B2BC9"/>
    <w:rsid w:val="000B58F4"/>
    <w:rsid w:val="000B78A5"/>
    <w:rsid w:val="000C0A5D"/>
    <w:rsid w:val="000C5FC9"/>
    <w:rsid w:val="000D5446"/>
    <w:rsid w:val="000D7D55"/>
    <w:rsid w:val="000E33F4"/>
    <w:rsid w:val="000E763B"/>
    <w:rsid w:val="00101F6F"/>
    <w:rsid w:val="001021F6"/>
    <w:rsid w:val="00102A7B"/>
    <w:rsid w:val="001066AF"/>
    <w:rsid w:val="00111E6A"/>
    <w:rsid w:val="0012000E"/>
    <w:rsid w:val="001332A4"/>
    <w:rsid w:val="001424B4"/>
    <w:rsid w:val="001467A4"/>
    <w:rsid w:val="00147AB4"/>
    <w:rsid w:val="00153EE8"/>
    <w:rsid w:val="00157EBB"/>
    <w:rsid w:val="001619F5"/>
    <w:rsid w:val="001633C8"/>
    <w:rsid w:val="00164BB7"/>
    <w:rsid w:val="00173367"/>
    <w:rsid w:val="00174C08"/>
    <w:rsid w:val="00177093"/>
    <w:rsid w:val="00182E1C"/>
    <w:rsid w:val="00185446"/>
    <w:rsid w:val="00186B1D"/>
    <w:rsid w:val="00186B3F"/>
    <w:rsid w:val="0018763D"/>
    <w:rsid w:val="00191FDA"/>
    <w:rsid w:val="001979E7"/>
    <w:rsid w:val="001A1E3C"/>
    <w:rsid w:val="001A2103"/>
    <w:rsid w:val="001B4C23"/>
    <w:rsid w:val="001C241E"/>
    <w:rsid w:val="001C6E9E"/>
    <w:rsid w:val="001C721C"/>
    <w:rsid w:val="001D03BC"/>
    <w:rsid w:val="001D74EB"/>
    <w:rsid w:val="001E03DE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361CD"/>
    <w:rsid w:val="00241372"/>
    <w:rsid w:val="0024584A"/>
    <w:rsid w:val="00253AA4"/>
    <w:rsid w:val="002611F5"/>
    <w:rsid w:val="002660E4"/>
    <w:rsid w:val="00281CB1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C2235"/>
    <w:rsid w:val="002E10B1"/>
    <w:rsid w:val="002E2050"/>
    <w:rsid w:val="002F2555"/>
    <w:rsid w:val="00305FA5"/>
    <w:rsid w:val="00306D4C"/>
    <w:rsid w:val="003079A7"/>
    <w:rsid w:val="0032000F"/>
    <w:rsid w:val="00327A81"/>
    <w:rsid w:val="00334277"/>
    <w:rsid w:val="003346C3"/>
    <w:rsid w:val="0034189D"/>
    <w:rsid w:val="003421A1"/>
    <w:rsid w:val="003457A0"/>
    <w:rsid w:val="0034733B"/>
    <w:rsid w:val="00351422"/>
    <w:rsid w:val="003552C0"/>
    <w:rsid w:val="00357C55"/>
    <w:rsid w:val="00361E5E"/>
    <w:rsid w:val="00362A92"/>
    <w:rsid w:val="00366215"/>
    <w:rsid w:val="0037039B"/>
    <w:rsid w:val="003754CF"/>
    <w:rsid w:val="00385D63"/>
    <w:rsid w:val="00387063"/>
    <w:rsid w:val="00391945"/>
    <w:rsid w:val="003A0130"/>
    <w:rsid w:val="003A17D4"/>
    <w:rsid w:val="003C4B80"/>
    <w:rsid w:val="003C56C4"/>
    <w:rsid w:val="003C6830"/>
    <w:rsid w:val="003D0AD2"/>
    <w:rsid w:val="003D2E25"/>
    <w:rsid w:val="003D4989"/>
    <w:rsid w:val="003E07DC"/>
    <w:rsid w:val="003F5C78"/>
    <w:rsid w:val="003F75E9"/>
    <w:rsid w:val="0042086D"/>
    <w:rsid w:val="0042345D"/>
    <w:rsid w:val="00426E0A"/>
    <w:rsid w:val="0043494C"/>
    <w:rsid w:val="00444F9C"/>
    <w:rsid w:val="0044650F"/>
    <w:rsid w:val="004524BD"/>
    <w:rsid w:val="004529FA"/>
    <w:rsid w:val="00453EC1"/>
    <w:rsid w:val="00453F06"/>
    <w:rsid w:val="00454648"/>
    <w:rsid w:val="0046157E"/>
    <w:rsid w:val="004661AA"/>
    <w:rsid w:val="00472595"/>
    <w:rsid w:val="0047779F"/>
    <w:rsid w:val="00485859"/>
    <w:rsid w:val="00486468"/>
    <w:rsid w:val="004900DE"/>
    <w:rsid w:val="00493E75"/>
    <w:rsid w:val="004A009B"/>
    <w:rsid w:val="004A736B"/>
    <w:rsid w:val="004B658C"/>
    <w:rsid w:val="004C18F1"/>
    <w:rsid w:val="004D3EFB"/>
    <w:rsid w:val="004D7110"/>
    <w:rsid w:val="004E7E4D"/>
    <w:rsid w:val="004F7507"/>
    <w:rsid w:val="004F754E"/>
    <w:rsid w:val="0050159C"/>
    <w:rsid w:val="005039B8"/>
    <w:rsid w:val="0051078A"/>
    <w:rsid w:val="0051307C"/>
    <w:rsid w:val="00516DF0"/>
    <w:rsid w:val="0051717F"/>
    <w:rsid w:val="00520BD0"/>
    <w:rsid w:val="0053570A"/>
    <w:rsid w:val="00535F4A"/>
    <w:rsid w:val="00536272"/>
    <w:rsid w:val="00536C25"/>
    <w:rsid w:val="00542D04"/>
    <w:rsid w:val="00545AB7"/>
    <w:rsid w:val="005530EE"/>
    <w:rsid w:val="00573512"/>
    <w:rsid w:val="005778ED"/>
    <w:rsid w:val="00577C53"/>
    <w:rsid w:val="00581AF7"/>
    <w:rsid w:val="005825EB"/>
    <w:rsid w:val="00583BFC"/>
    <w:rsid w:val="00597140"/>
    <w:rsid w:val="005A0448"/>
    <w:rsid w:val="005A6708"/>
    <w:rsid w:val="005B6550"/>
    <w:rsid w:val="005C19AC"/>
    <w:rsid w:val="005C4141"/>
    <w:rsid w:val="005C589B"/>
    <w:rsid w:val="005D451F"/>
    <w:rsid w:val="005D5850"/>
    <w:rsid w:val="005E1B23"/>
    <w:rsid w:val="005E4A43"/>
    <w:rsid w:val="005F43D7"/>
    <w:rsid w:val="0061505A"/>
    <w:rsid w:val="00616040"/>
    <w:rsid w:val="00624F16"/>
    <w:rsid w:val="006308C3"/>
    <w:rsid w:val="00635328"/>
    <w:rsid w:val="0065310F"/>
    <w:rsid w:val="006563C8"/>
    <w:rsid w:val="00665E61"/>
    <w:rsid w:val="0067020A"/>
    <w:rsid w:val="006737CD"/>
    <w:rsid w:val="00673D7B"/>
    <w:rsid w:val="00674242"/>
    <w:rsid w:val="00682A57"/>
    <w:rsid w:val="00686D61"/>
    <w:rsid w:val="0069030C"/>
    <w:rsid w:val="006A16B5"/>
    <w:rsid w:val="006A2B3A"/>
    <w:rsid w:val="006A4AEC"/>
    <w:rsid w:val="006A51AE"/>
    <w:rsid w:val="006A5BF4"/>
    <w:rsid w:val="006A64CA"/>
    <w:rsid w:val="006A6C5E"/>
    <w:rsid w:val="006C4859"/>
    <w:rsid w:val="006C4D0A"/>
    <w:rsid w:val="006C5A2A"/>
    <w:rsid w:val="006C7249"/>
    <w:rsid w:val="006D3107"/>
    <w:rsid w:val="006D328A"/>
    <w:rsid w:val="006D75BC"/>
    <w:rsid w:val="006E0037"/>
    <w:rsid w:val="006E1EF4"/>
    <w:rsid w:val="006E45B2"/>
    <w:rsid w:val="006E4825"/>
    <w:rsid w:val="006E684F"/>
    <w:rsid w:val="006F661D"/>
    <w:rsid w:val="006F6E2E"/>
    <w:rsid w:val="00700A77"/>
    <w:rsid w:val="007051C8"/>
    <w:rsid w:val="00706E47"/>
    <w:rsid w:val="00710C99"/>
    <w:rsid w:val="00712924"/>
    <w:rsid w:val="00715FF1"/>
    <w:rsid w:val="0072133D"/>
    <w:rsid w:val="0072380A"/>
    <w:rsid w:val="00733323"/>
    <w:rsid w:val="00740ADF"/>
    <w:rsid w:val="0074339F"/>
    <w:rsid w:val="00744124"/>
    <w:rsid w:val="007510E6"/>
    <w:rsid w:val="0075476A"/>
    <w:rsid w:val="00760104"/>
    <w:rsid w:val="00764360"/>
    <w:rsid w:val="007665EC"/>
    <w:rsid w:val="00770F61"/>
    <w:rsid w:val="00772EF4"/>
    <w:rsid w:val="00776DD0"/>
    <w:rsid w:val="00782DF0"/>
    <w:rsid w:val="007A239C"/>
    <w:rsid w:val="007B539F"/>
    <w:rsid w:val="007B7335"/>
    <w:rsid w:val="007C55F7"/>
    <w:rsid w:val="007E1441"/>
    <w:rsid w:val="007E5B6A"/>
    <w:rsid w:val="007F67D3"/>
    <w:rsid w:val="007F6EA5"/>
    <w:rsid w:val="007F7024"/>
    <w:rsid w:val="008069CD"/>
    <w:rsid w:val="00813FF4"/>
    <w:rsid w:val="00821F3F"/>
    <w:rsid w:val="00822445"/>
    <w:rsid w:val="00825057"/>
    <w:rsid w:val="00832068"/>
    <w:rsid w:val="00832BFD"/>
    <w:rsid w:val="00840DEE"/>
    <w:rsid w:val="00850A64"/>
    <w:rsid w:val="00860AAF"/>
    <w:rsid w:val="00862CBB"/>
    <w:rsid w:val="00873419"/>
    <w:rsid w:val="00874A59"/>
    <w:rsid w:val="00875C55"/>
    <w:rsid w:val="00877B0B"/>
    <w:rsid w:val="008914CB"/>
    <w:rsid w:val="008955B4"/>
    <w:rsid w:val="00897849"/>
    <w:rsid w:val="008A7911"/>
    <w:rsid w:val="008A7B06"/>
    <w:rsid w:val="008B103F"/>
    <w:rsid w:val="008B3487"/>
    <w:rsid w:val="008B49F7"/>
    <w:rsid w:val="008B6EE3"/>
    <w:rsid w:val="008C10F2"/>
    <w:rsid w:val="008C2856"/>
    <w:rsid w:val="008C74E5"/>
    <w:rsid w:val="008D17C4"/>
    <w:rsid w:val="008D46E4"/>
    <w:rsid w:val="008D5EDB"/>
    <w:rsid w:val="008E2D1B"/>
    <w:rsid w:val="00900217"/>
    <w:rsid w:val="00900D7C"/>
    <w:rsid w:val="0091105E"/>
    <w:rsid w:val="00913F2D"/>
    <w:rsid w:val="009144D8"/>
    <w:rsid w:val="00916228"/>
    <w:rsid w:val="00916D0F"/>
    <w:rsid w:val="00917C6D"/>
    <w:rsid w:val="009334EC"/>
    <w:rsid w:val="00943640"/>
    <w:rsid w:val="009452CB"/>
    <w:rsid w:val="009458DA"/>
    <w:rsid w:val="00950900"/>
    <w:rsid w:val="00950F0A"/>
    <w:rsid w:val="009533B3"/>
    <w:rsid w:val="0096073B"/>
    <w:rsid w:val="009735C6"/>
    <w:rsid w:val="00980E77"/>
    <w:rsid w:val="009839BE"/>
    <w:rsid w:val="0098702B"/>
    <w:rsid w:val="009911FA"/>
    <w:rsid w:val="00992625"/>
    <w:rsid w:val="009935DA"/>
    <w:rsid w:val="00993F2E"/>
    <w:rsid w:val="009C05F9"/>
    <w:rsid w:val="009C2229"/>
    <w:rsid w:val="009C2865"/>
    <w:rsid w:val="009C6AD3"/>
    <w:rsid w:val="009D56E0"/>
    <w:rsid w:val="009E3E1C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6D65"/>
    <w:rsid w:val="00A20659"/>
    <w:rsid w:val="00A233C5"/>
    <w:rsid w:val="00A24DDF"/>
    <w:rsid w:val="00A31DE7"/>
    <w:rsid w:val="00A33C98"/>
    <w:rsid w:val="00A367A7"/>
    <w:rsid w:val="00A402FC"/>
    <w:rsid w:val="00A410C8"/>
    <w:rsid w:val="00A474EA"/>
    <w:rsid w:val="00A5009A"/>
    <w:rsid w:val="00A567D9"/>
    <w:rsid w:val="00A73AEC"/>
    <w:rsid w:val="00A74C42"/>
    <w:rsid w:val="00A76E2C"/>
    <w:rsid w:val="00A77356"/>
    <w:rsid w:val="00A8051B"/>
    <w:rsid w:val="00A90BD5"/>
    <w:rsid w:val="00A91AEE"/>
    <w:rsid w:val="00A9292C"/>
    <w:rsid w:val="00AB373B"/>
    <w:rsid w:val="00AB59D7"/>
    <w:rsid w:val="00AB5F36"/>
    <w:rsid w:val="00AC227B"/>
    <w:rsid w:val="00AC3742"/>
    <w:rsid w:val="00AD3746"/>
    <w:rsid w:val="00AE0226"/>
    <w:rsid w:val="00AE418B"/>
    <w:rsid w:val="00AE47FF"/>
    <w:rsid w:val="00AE53C5"/>
    <w:rsid w:val="00AF11A2"/>
    <w:rsid w:val="00AF5B64"/>
    <w:rsid w:val="00B10EE7"/>
    <w:rsid w:val="00B139F3"/>
    <w:rsid w:val="00B2315B"/>
    <w:rsid w:val="00B43592"/>
    <w:rsid w:val="00B4780D"/>
    <w:rsid w:val="00B51DE9"/>
    <w:rsid w:val="00B53BAF"/>
    <w:rsid w:val="00B553BF"/>
    <w:rsid w:val="00B55577"/>
    <w:rsid w:val="00B56F9E"/>
    <w:rsid w:val="00B57685"/>
    <w:rsid w:val="00B619C2"/>
    <w:rsid w:val="00B66B61"/>
    <w:rsid w:val="00B70A87"/>
    <w:rsid w:val="00B75982"/>
    <w:rsid w:val="00B761C6"/>
    <w:rsid w:val="00B815E2"/>
    <w:rsid w:val="00B911F3"/>
    <w:rsid w:val="00BA3365"/>
    <w:rsid w:val="00BA4DA5"/>
    <w:rsid w:val="00BA64CC"/>
    <w:rsid w:val="00BB4334"/>
    <w:rsid w:val="00BC37CF"/>
    <w:rsid w:val="00BD4BAA"/>
    <w:rsid w:val="00BE21B0"/>
    <w:rsid w:val="00BE4DD2"/>
    <w:rsid w:val="00BE7018"/>
    <w:rsid w:val="00BF021C"/>
    <w:rsid w:val="00BF35AC"/>
    <w:rsid w:val="00BF5E7A"/>
    <w:rsid w:val="00BF7272"/>
    <w:rsid w:val="00BF7F66"/>
    <w:rsid w:val="00C036FE"/>
    <w:rsid w:val="00C0462A"/>
    <w:rsid w:val="00C074DE"/>
    <w:rsid w:val="00C07653"/>
    <w:rsid w:val="00C224C8"/>
    <w:rsid w:val="00C22DA6"/>
    <w:rsid w:val="00C258F2"/>
    <w:rsid w:val="00C26657"/>
    <w:rsid w:val="00C31109"/>
    <w:rsid w:val="00C35E6E"/>
    <w:rsid w:val="00C37F08"/>
    <w:rsid w:val="00C4772F"/>
    <w:rsid w:val="00C62390"/>
    <w:rsid w:val="00C701E5"/>
    <w:rsid w:val="00C83212"/>
    <w:rsid w:val="00C97E1C"/>
    <w:rsid w:val="00CA0F95"/>
    <w:rsid w:val="00CB0197"/>
    <w:rsid w:val="00CC3814"/>
    <w:rsid w:val="00CD1CB7"/>
    <w:rsid w:val="00CD6932"/>
    <w:rsid w:val="00CF0506"/>
    <w:rsid w:val="00D20D85"/>
    <w:rsid w:val="00D220AA"/>
    <w:rsid w:val="00D34A82"/>
    <w:rsid w:val="00D55E22"/>
    <w:rsid w:val="00D65102"/>
    <w:rsid w:val="00D7019F"/>
    <w:rsid w:val="00D71F3F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F38"/>
    <w:rsid w:val="00DE1C87"/>
    <w:rsid w:val="00DE4890"/>
    <w:rsid w:val="00DF22A5"/>
    <w:rsid w:val="00DF4AC4"/>
    <w:rsid w:val="00DF60B9"/>
    <w:rsid w:val="00DF78A1"/>
    <w:rsid w:val="00E00B95"/>
    <w:rsid w:val="00E011BA"/>
    <w:rsid w:val="00E0229A"/>
    <w:rsid w:val="00E05EC7"/>
    <w:rsid w:val="00E12D0E"/>
    <w:rsid w:val="00E14A22"/>
    <w:rsid w:val="00E20E9E"/>
    <w:rsid w:val="00E226C5"/>
    <w:rsid w:val="00E24864"/>
    <w:rsid w:val="00E25D0C"/>
    <w:rsid w:val="00E27189"/>
    <w:rsid w:val="00E3050B"/>
    <w:rsid w:val="00E30E50"/>
    <w:rsid w:val="00E34088"/>
    <w:rsid w:val="00E4202E"/>
    <w:rsid w:val="00E45B19"/>
    <w:rsid w:val="00E52225"/>
    <w:rsid w:val="00E55A60"/>
    <w:rsid w:val="00E60E5A"/>
    <w:rsid w:val="00E74D14"/>
    <w:rsid w:val="00E77695"/>
    <w:rsid w:val="00E86D7C"/>
    <w:rsid w:val="00E879C1"/>
    <w:rsid w:val="00EA2105"/>
    <w:rsid w:val="00EA5107"/>
    <w:rsid w:val="00EA541A"/>
    <w:rsid w:val="00EB756D"/>
    <w:rsid w:val="00EC2400"/>
    <w:rsid w:val="00EC3F69"/>
    <w:rsid w:val="00EC4EC2"/>
    <w:rsid w:val="00ED2D69"/>
    <w:rsid w:val="00EE257A"/>
    <w:rsid w:val="00EE39DB"/>
    <w:rsid w:val="00EE50D1"/>
    <w:rsid w:val="00EE6694"/>
    <w:rsid w:val="00EF08C7"/>
    <w:rsid w:val="00EF7FF8"/>
    <w:rsid w:val="00F0156F"/>
    <w:rsid w:val="00F01622"/>
    <w:rsid w:val="00F05309"/>
    <w:rsid w:val="00F14895"/>
    <w:rsid w:val="00F14B6A"/>
    <w:rsid w:val="00F1713F"/>
    <w:rsid w:val="00F3028F"/>
    <w:rsid w:val="00F44A67"/>
    <w:rsid w:val="00F52C69"/>
    <w:rsid w:val="00F62542"/>
    <w:rsid w:val="00F62D64"/>
    <w:rsid w:val="00F67B00"/>
    <w:rsid w:val="00F701F9"/>
    <w:rsid w:val="00F7220D"/>
    <w:rsid w:val="00F748DF"/>
    <w:rsid w:val="00F84125"/>
    <w:rsid w:val="00F85DF3"/>
    <w:rsid w:val="00F92799"/>
    <w:rsid w:val="00F9695E"/>
    <w:rsid w:val="00F96BE1"/>
    <w:rsid w:val="00F97152"/>
    <w:rsid w:val="00FA019B"/>
    <w:rsid w:val="00FA4123"/>
    <w:rsid w:val="00FA43B6"/>
    <w:rsid w:val="00FC0F56"/>
    <w:rsid w:val="00FD45FA"/>
    <w:rsid w:val="00FD6985"/>
    <w:rsid w:val="00FE1190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5F4EBD"/>
  <w15:docId w15:val="{71F084C3-305D-48D6-A7AB-74E8BBBA8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5F43D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F43D7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F43D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F43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F43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materials.lehrerweb.at/fileadmin/lehrerweb/materials/gs/mathe/mathe_aktiv/klasse4/geometrie/kreis.htm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://materials.lehrerweb.at/fileadmin/lehrerweb/materials/gs/mathe/mathe_aktiv/klasse4/geometrie/dreieck.htm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learningapps.org/watch?v=pe0ttdkc518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30.emf"/><Relationship Id="rId55" Type="http://schemas.openxmlformats.org/officeDocument/2006/relationships/hyperlink" Target="http://materials.lehrerweb.at/fileadmin/lehrerweb/materials/gs/mathe/mathe_aktiv/klasse4/geometrie/quadrat.htm" TargetMode="External"/><Relationship Id="rId63" Type="http://schemas.openxmlformats.org/officeDocument/2006/relationships/hyperlink" Target="http://materials.lehrerweb.at/fileadmin/lehrerweb/materials/gs/mathe/mathe_aktiv/klasse4/geometrie/parallelogramm.htm" TargetMode="External"/><Relationship Id="rId68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br.de/grips/faecher/grips-mathe/26-geometrische-grundbegriffe-nachlesen100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materials.lehrerweb.at/fileadmin/lehrerweb/materials/gs/mathe/mathe_aktiv/klasse4/geometrie/quadrat.htm" TargetMode="External"/><Relationship Id="rId32" Type="http://schemas.openxmlformats.org/officeDocument/2006/relationships/hyperlink" Target="https://learningapps.org/watch?v=pge728knc18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tmp"/><Relationship Id="rId53" Type="http://schemas.openxmlformats.org/officeDocument/2006/relationships/image" Target="media/image33.tmp"/><Relationship Id="rId58" Type="http://schemas.openxmlformats.org/officeDocument/2006/relationships/hyperlink" Target="http://materials.lehrerweb.at/fileadmin/lehrerweb/materials/gs/mathe/mathe_aktiv/klasse4/geometrie/rechteck.htm" TargetMode="External"/><Relationship Id="rId66" Type="http://schemas.openxmlformats.org/officeDocument/2006/relationships/image" Target="media/image36.tm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materials.lehrerweb.at/fileadmin/lehrerweb/materials/gs/mathe/mathe_aktiv/klasse4/geometrie/quadrat.htm" TargetMode="External"/><Relationship Id="rId28" Type="http://schemas.openxmlformats.org/officeDocument/2006/relationships/hyperlink" Target="http://materials.lehrerweb.at/fileadmin/lehrerweb/materials/gs/mathe/mathe_aktiv/klasse4/geometrie/parallelogramm.htm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9.emf"/><Relationship Id="rId57" Type="http://schemas.openxmlformats.org/officeDocument/2006/relationships/hyperlink" Target="http://materials.lehrerweb.at/fileadmin/lehrerweb/materials/gs/mathe/mathe_aktiv/klasse4/geometrie/rechteck.htm" TargetMode="External"/><Relationship Id="rId61" Type="http://schemas.openxmlformats.org/officeDocument/2006/relationships/hyperlink" Target="http://materials.lehrerweb.at/fileadmin/lehrerweb/materials/gs/mathe/mathe_aktiv/klasse4/geometrie/kreis.ht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materials.lehrerweb.at/fileadmin/lehrerweb/materials/gs/mathe/mathe_aktiv/klasse4/geometrie/rechteck.htm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4.png"/><Relationship Id="rId52" Type="http://schemas.openxmlformats.org/officeDocument/2006/relationships/image" Target="media/image32.tmp"/><Relationship Id="rId60" Type="http://schemas.openxmlformats.org/officeDocument/2006/relationships/hyperlink" Target="http://materials.lehrerweb.at/fileadmin/lehrerweb/materials/gs/mathe/mathe_aktiv/klasse4/geometrie/dreieck.htm" TargetMode="External"/><Relationship Id="rId65" Type="http://schemas.openxmlformats.org/officeDocument/2006/relationships/image" Target="media/image35.tmp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materials.lehrerweb.at/fileadmin/lehrerweb/materials/gs/mathe/mathe_aktiv/klasse4/geometrie/dreieck.htm" TargetMode="External"/><Relationship Id="rId27" Type="http://schemas.openxmlformats.org/officeDocument/2006/relationships/hyperlink" Target="http://materials.lehrerweb.at/fileadmin/lehrerweb/materials/gs/mathe/mathe_aktiv/klasse4/geometrie/parallelogramm.htm" TargetMode="External"/><Relationship Id="rId30" Type="http://schemas.openxmlformats.org/officeDocument/2006/relationships/image" Target="media/image12.tmp"/><Relationship Id="rId35" Type="http://schemas.openxmlformats.org/officeDocument/2006/relationships/image" Target="media/image16.png"/><Relationship Id="rId43" Type="http://schemas.openxmlformats.org/officeDocument/2006/relationships/image" Target="media/image23.tmp"/><Relationship Id="rId48" Type="http://schemas.openxmlformats.org/officeDocument/2006/relationships/image" Target="media/image28.png"/><Relationship Id="rId56" Type="http://schemas.openxmlformats.org/officeDocument/2006/relationships/hyperlink" Target="http://materials.lehrerweb.at/fileadmin/lehrerweb/materials/gs/mathe/mathe_aktiv/klasse4/geometrie/quadrat.htm" TargetMode="External"/><Relationship Id="rId64" Type="http://schemas.openxmlformats.org/officeDocument/2006/relationships/hyperlink" Target="http://materials.lehrerweb.at/fileadmin/lehrerweb/materials/gs/mathe/mathe_aktiv/klasse4/geometrie/parallelogramm.htm" TargetMode="External"/><Relationship Id="rId69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31.e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materials.lehrerweb.at/fileadmin/lehrerweb/materials/gs/mathe/mathe_aktiv/klasse4/geometrie/kreis.htm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tmp"/><Relationship Id="rId59" Type="http://schemas.openxmlformats.org/officeDocument/2006/relationships/hyperlink" Target="http://materials.lehrerweb.at/fileadmin/lehrerweb/materials/gs/mathe/mathe_aktiv/klasse4/geometrie/dreieck.htm" TargetMode="External"/><Relationship Id="rId67" Type="http://schemas.openxmlformats.org/officeDocument/2006/relationships/image" Target="media/image37.tmp"/><Relationship Id="rId20" Type="http://schemas.openxmlformats.org/officeDocument/2006/relationships/hyperlink" Target="http://materials.lehrerweb.at/fileadmin/lehrerweb/materials/gs/mathe/mathe_aktiv/klasse4/geometrie/rechteck.htm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4.png"/><Relationship Id="rId62" Type="http://schemas.openxmlformats.org/officeDocument/2006/relationships/hyperlink" Target="http://materials.lehrerweb.at/fileadmin/lehrerweb/materials/gs/mathe/mathe_aktiv/klasse4/geometrie/kreis.htm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T4\Desktop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ADC97-8D94-4CEE-930E-CE1806C21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10</Pages>
  <Words>181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3</cp:revision>
  <cp:lastPrinted>2019-05-14T12:20:00Z</cp:lastPrinted>
  <dcterms:created xsi:type="dcterms:W3CDTF">2020-01-10T14:12:00Z</dcterms:created>
  <dcterms:modified xsi:type="dcterms:W3CDTF">2020-05-13T07:44:00Z</dcterms:modified>
</cp:coreProperties>
</file>